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D3453" w14:textId="77777777" w:rsidR="00D66C85" w:rsidRDefault="00E05960" w:rsidP="00E05960">
      <w:pPr>
        <w:pStyle w:val="Overskrift2"/>
      </w:pPr>
      <w:r>
        <w:t xml:space="preserve">Jævn cirkelbevægelse udført med udstyr fra </w:t>
      </w:r>
      <w:proofErr w:type="spellStart"/>
      <w:r>
        <w:t>Vernier</w:t>
      </w:r>
      <w:proofErr w:type="spellEnd"/>
    </w:p>
    <w:p w14:paraId="60BCF5CB" w14:textId="77777777" w:rsidR="00E05960" w:rsidRPr="00E05960" w:rsidRDefault="00E05960" w:rsidP="00E05960"/>
    <w:p w14:paraId="4C2E5BF0" w14:textId="77777777" w:rsidR="00E05960" w:rsidRDefault="00E05960" w:rsidP="00E05960">
      <w:pPr>
        <w:pStyle w:val="Overskrift4"/>
      </w:pPr>
      <w:r>
        <w:t>Formål</w:t>
      </w:r>
    </w:p>
    <w:p w14:paraId="0774C990" w14:textId="7A5AC62C" w:rsidR="006136DC" w:rsidRDefault="00176AA3" w:rsidP="00E05960">
      <w:r>
        <w:t xml:space="preserve">Formålet med denne øvelse er at eftervise </w:t>
      </w:r>
      <w:r w:rsidR="006136DC">
        <w:t>følgende formel for centripetalkraften på et le</w:t>
      </w:r>
      <w:r w:rsidR="00197BDC">
        <w:softHyphen/>
      </w:r>
      <w:r w:rsidR="00D03D94">
        <w:softHyphen/>
      </w:r>
      <w:r w:rsidR="006136DC">
        <w:t xml:space="preserve">geme, der udfører en jævn cirkelbevægelse: </w:t>
      </w:r>
    </w:p>
    <w:p w14:paraId="2989F54F" w14:textId="1F58F1AA" w:rsidR="00E05960" w:rsidRDefault="001936B7" w:rsidP="001936B7">
      <w:r>
        <w:t>(1)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136DC" w:rsidRPr="006136DC">
        <w:rPr>
          <w:position w:val="-24"/>
        </w:rPr>
        <w:object w:dxaOrig="1040" w:dyaOrig="660" w14:anchorId="4C5ACF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2pt;height:33pt" o:ole="">
            <v:imagedata r:id="rId8" o:title=""/>
          </v:shape>
          <o:OLEObject Type="Embed" ProgID="Equation.DSMT4" ShapeID="_x0000_i1025" DrawAspect="Content" ObjectID="_1573754713" r:id="rId9"/>
        </w:object>
      </w:r>
    </w:p>
    <w:p w14:paraId="53D4FA8C" w14:textId="79FD6AAF" w:rsidR="00A032FC" w:rsidRDefault="006136DC" w:rsidP="00E05960">
      <w:r>
        <w:t xml:space="preserve">hvor </w:t>
      </w:r>
      <w:r>
        <w:rPr>
          <w:i/>
        </w:rPr>
        <w:t>m</w:t>
      </w:r>
      <w:r>
        <w:t xml:space="preserve"> er massen, </w:t>
      </w:r>
      <w:r>
        <w:rPr>
          <w:i/>
        </w:rPr>
        <w:t>v</w:t>
      </w:r>
      <w:r>
        <w:t xml:space="preserve"> hastigheden og </w:t>
      </w:r>
      <w:r>
        <w:rPr>
          <w:i/>
        </w:rPr>
        <w:t>r</w:t>
      </w:r>
      <w:r>
        <w:t xml:space="preserve"> er radius i cirkelbevægelsen. </w:t>
      </w:r>
    </w:p>
    <w:p w14:paraId="09F2AF7E" w14:textId="6B0A3134" w:rsidR="005D7692" w:rsidRDefault="005D7692" w:rsidP="00E05960"/>
    <w:p w14:paraId="010E7914" w14:textId="77777777" w:rsidR="005D7692" w:rsidRDefault="005D7692" w:rsidP="00E05960"/>
    <w:p w14:paraId="6CA32154" w14:textId="7F59C70B" w:rsidR="00176AA3" w:rsidRDefault="00F52C47" w:rsidP="00E05960">
      <w:r>
        <w:rPr>
          <w:noProof/>
        </w:rPr>
        <w:drawing>
          <wp:inline distT="0" distB="0" distL="0" distR="0" wp14:anchorId="3235E729" wp14:editId="3911C099">
            <wp:extent cx="5400040" cy="3269615"/>
            <wp:effectExtent l="19050" t="19050" r="10160" b="260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ævn_cirkelbevægel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96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D99A59" w14:textId="5662C5E9" w:rsidR="005D7692" w:rsidRDefault="005D7692" w:rsidP="005D7692">
      <w:pPr>
        <w:spacing w:after="120"/>
      </w:pPr>
    </w:p>
    <w:p w14:paraId="6167E769" w14:textId="4C341EA0" w:rsidR="001F4082" w:rsidRDefault="001F4082" w:rsidP="001F4082">
      <w:pPr>
        <w:pStyle w:val="Overskrift4"/>
      </w:pPr>
      <w:r>
        <w:t>Udførelse</w:t>
      </w:r>
    </w:p>
    <w:p w14:paraId="5EB85222" w14:textId="37B6DF27" w:rsidR="00B317E5" w:rsidRDefault="001F4082" w:rsidP="00B317E5">
      <w:r>
        <w:t>Det antages her, at apparatet er skruet sammen og Dual</w:t>
      </w:r>
      <w:r w:rsidR="00CF06CB">
        <w:t xml:space="preserve">-Range </w:t>
      </w:r>
      <w:r>
        <w:t xml:space="preserve">Force Sensor og </w:t>
      </w:r>
      <w:proofErr w:type="spellStart"/>
      <w:r>
        <w:t>Photogate</w:t>
      </w:r>
      <w:proofErr w:type="spellEnd"/>
      <w:r>
        <w:t xml:space="preserve"> fra </w:t>
      </w:r>
      <w:proofErr w:type="spellStart"/>
      <w:r>
        <w:t>Vernier</w:t>
      </w:r>
      <w:proofErr w:type="spellEnd"/>
      <w:r>
        <w:t xml:space="preserve"> er </w:t>
      </w:r>
      <w:r w:rsidR="00CF06CB">
        <w:t xml:space="preserve">fæstnet </w:t>
      </w:r>
      <w:r>
        <w:t xml:space="preserve">på rammen. Er dette ikke tilfældet, kan man med fordel </w:t>
      </w:r>
      <w:r w:rsidR="00B317E5">
        <w:t>betragte en video</w:t>
      </w:r>
      <w:r w:rsidR="00CF06CB">
        <w:t xml:space="preserve"> fra </w:t>
      </w:r>
      <w:proofErr w:type="spellStart"/>
      <w:r w:rsidR="00B317E5">
        <w:t>Verniers</w:t>
      </w:r>
      <w:proofErr w:type="spellEnd"/>
      <w:r w:rsidR="00B317E5">
        <w:t xml:space="preserve"> hjemmeside: </w:t>
      </w:r>
      <w:hyperlink r:id="rId11" w:history="1">
        <w:r w:rsidR="00B317E5" w:rsidRPr="004127CF">
          <w:rPr>
            <w:rStyle w:val="Hyperlink"/>
          </w:rPr>
          <w:t>http://www.vernier.com/products/lab-equipment/cfa/</w:t>
        </w:r>
      </w:hyperlink>
      <w:r w:rsidR="00CF06CB">
        <w:t xml:space="preserve">. </w:t>
      </w:r>
      <w:r w:rsidR="004C7934">
        <w:t>D</w:t>
      </w:r>
      <w:r w:rsidR="00CF06CB">
        <w:t>en</w:t>
      </w:r>
      <w:r w:rsidR="004C7934">
        <w:softHyphen/>
      </w:r>
      <w:r w:rsidR="00CF06CB">
        <w:t xml:space="preserve">ne video viser også, hvordan udstyret </w:t>
      </w:r>
      <w:r w:rsidR="00A032FC">
        <w:t xml:space="preserve">sættes op. </w:t>
      </w:r>
      <w:r w:rsidR="00CF06CB">
        <w:t xml:space="preserve"> </w:t>
      </w:r>
    </w:p>
    <w:p w14:paraId="24589B57" w14:textId="77777777" w:rsidR="003E3939" w:rsidRDefault="003E3939" w:rsidP="00B317E5"/>
    <w:p w14:paraId="3250C4B8" w14:textId="04383D0E" w:rsidR="003E3939" w:rsidRDefault="00CF06CB" w:rsidP="00CF06CB">
      <w:pPr>
        <w:pStyle w:val="Listeafsnit"/>
        <w:numPr>
          <w:ilvl w:val="0"/>
          <w:numId w:val="1"/>
        </w:numPr>
      </w:pPr>
      <w:r>
        <w:t>Sørg for at den roterende arm er i vater. Det kan man gøre med et lille vaterpas eller på følgende måde: Læg nogle lodder i den faste vogn og skru den løs og sæt den ud i en</w:t>
      </w:r>
      <w:r w:rsidR="003E3939">
        <w:t xml:space="preserve">den af armen og skru den fast her. Rotér herefter armen og iagttag, om massen </w:t>
      </w:r>
      <w:r w:rsidR="00570FCE">
        <w:t xml:space="preserve">har en tendens til at falde til hvile i en bestemt position. Det kan være et lavt punkt. </w:t>
      </w:r>
      <w:r w:rsidR="003E3939">
        <w:t xml:space="preserve">Er udstyret ikke i niveau, kan man skrue på de brede skuer, som udgør foden af udstyret, indtil den roterende arm er i vater </w:t>
      </w:r>
      <w:r w:rsidR="008F51FE">
        <w:t>(</w:t>
      </w:r>
      <w:r w:rsidR="00575B6B">
        <w:t xml:space="preserve">altså </w:t>
      </w:r>
      <w:r w:rsidR="008F51FE">
        <w:t xml:space="preserve">i </w:t>
      </w:r>
      <w:r w:rsidR="00575B6B">
        <w:t xml:space="preserve">vandret </w:t>
      </w:r>
      <w:r w:rsidR="008F51FE">
        <w:t xml:space="preserve">niveau). </w:t>
      </w:r>
      <w:r w:rsidR="003E3939">
        <w:t xml:space="preserve"> </w:t>
      </w:r>
    </w:p>
    <w:p w14:paraId="37D01A9F" w14:textId="4B14CF4F" w:rsidR="00CF06CB" w:rsidRDefault="00580061" w:rsidP="00CF06CB">
      <w:pPr>
        <w:pStyle w:val="Listeafsnit"/>
        <w:numPr>
          <w:ilvl w:val="0"/>
          <w:numId w:val="1"/>
        </w:numPr>
      </w:pPr>
      <w:proofErr w:type="spellStart"/>
      <w:r>
        <w:t>Photogaten</w:t>
      </w:r>
      <w:proofErr w:type="spellEnd"/>
      <w:r>
        <w:t xml:space="preserve"> tilsluttes den digitale indgang på en </w:t>
      </w:r>
      <w:proofErr w:type="spellStart"/>
      <w:r>
        <w:t>LabQuest</w:t>
      </w:r>
      <w:proofErr w:type="spellEnd"/>
      <w:r w:rsidR="00575B6B">
        <w:t>,</w:t>
      </w:r>
      <w:r>
        <w:t xml:space="preserve"> og Dual-Range Force Sensor </w:t>
      </w:r>
      <w:r w:rsidR="007D37EA">
        <w:t xml:space="preserve">tilsluttes den analoge port på samme </w:t>
      </w:r>
      <w:proofErr w:type="spellStart"/>
      <w:r w:rsidR="007D37EA">
        <w:t>LabQuest</w:t>
      </w:r>
      <w:proofErr w:type="spellEnd"/>
      <w:r w:rsidR="007D37EA">
        <w:t xml:space="preserve">. </w:t>
      </w:r>
      <w:r w:rsidR="00DB7005">
        <w:t>Husk lige at den lille sky</w:t>
      </w:r>
      <w:r w:rsidR="00575B6B">
        <w:softHyphen/>
      </w:r>
      <w:r w:rsidR="00DB7005">
        <w:t xml:space="preserve">der inderst på </w:t>
      </w:r>
      <w:proofErr w:type="spellStart"/>
      <w:r w:rsidR="00DB7005">
        <w:t>Photogaten</w:t>
      </w:r>
      <w:proofErr w:type="spellEnd"/>
      <w:r w:rsidR="00DB7005">
        <w:t xml:space="preserve"> skal være skubbet til siden, så lasersignalet ikke blokeres. </w:t>
      </w:r>
      <w:r w:rsidR="007D37EA">
        <w:t xml:space="preserve">Endelig </w:t>
      </w:r>
      <w:r w:rsidR="00EA1914">
        <w:t>kobles en co</w:t>
      </w:r>
      <w:r w:rsidR="0005413F">
        <w:t>m</w:t>
      </w:r>
      <w:r w:rsidR="00AD673D">
        <w:softHyphen/>
      </w:r>
      <w:r w:rsidR="0005413F">
        <w:t xml:space="preserve">puter til </w:t>
      </w:r>
      <w:proofErr w:type="spellStart"/>
      <w:r w:rsidR="0005413F">
        <w:t>LabQuest'en</w:t>
      </w:r>
      <w:proofErr w:type="spellEnd"/>
      <w:r w:rsidR="0005413F">
        <w:t xml:space="preserve"> via et dedikeret USB-kabel. </w:t>
      </w:r>
    </w:p>
    <w:p w14:paraId="7E4C84CD" w14:textId="2B7360AD" w:rsidR="007C0BA8" w:rsidRDefault="007C0BA8" w:rsidP="00CF06CB">
      <w:pPr>
        <w:pStyle w:val="Listeafsnit"/>
        <w:numPr>
          <w:ilvl w:val="0"/>
          <w:numId w:val="1"/>
        </w:numPr>
      </w:pPr>
      <w:r>
        <w:t xml:space="preserve">Dual-Range Force Sensoren skal indstilles til området </w:t>
      </w:r>
      <w:r>
        <w:rPr>
          <w:rFonts w:cs="Times New Roman"/>
        </w:rPr>
        <w:t>±</w:t>
      </w:r>
      <w:r>
        <w:t xml:space="preserve">10 N på selve sensoren. </w:t>
      </w:r>
    </w:p>
    <w:p w14:paraId="2AE8A9DE" w14:textId="25A35FE6" w:rsidR="00D2125D" w:rsidRDefault="00D2125D" w:rsidP="00D2125D">
      <w:pPr>
        <w:pStyle w:val="Overskrift4"/>
      </w:pPr>
      <w:r>
        <w:lastRenderedPageBreak/>
        <w:t>Delforsøg 1 (Kraft som funktion af hastighed)</w:t>
      </w:r>
    </w:p>
    <w:p w14:paraId="5F289E7E" w14:textId="3F1CF7E0" w:rsidR="007921D3" w:rsidRDefault="005D7692" w:rsidP="005D7692">
      <w:r>
        <w:rPr>
          <w:noProof/>
        </w:rPr>
        <w:drawing>
          <wp:anchor distT="107950" distB="107950" distL="252095" distR="0" simplePos="0" relativeHeight="251658240" behindDoc="0" locked="0" layoutInCell="1" allowOverlap="1" wp14:anchorId="5CC5822F" wp14:editId="3D893281">
            <wp:simplePos x="0" y="0"/>
            <wp:positionH relativeFrom="column">
              <wp:posOffset>3117850</wp:posOffset>
            </wp:positionH>
            <wp:positionV relativeFrom="paragraph">
              <wp:posOffset>554355</wp:posOffset>
            </wp:positionV>
            <wp:extent cx="2257200" cy="1764000"/>
            <wp:effectExtent l="0" t="0" r="0" b="8255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ive3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E17">
        <w:t xml:space="preserve">Vi skal her </w:t>
      </w:r>
      <w:r w:rsidR="00307C71">
        <w:t xml:space="preserve">foretage sammenhørende målinger af centripetalkraften </w:t>
      </w:r>
      <w:r w:rsidR="00307C71">
        <w:rPr>
          <w:i/>
        </w:rPr>
        <w:t>F</w:t>
      </w:r>
      <w:r w:rsidR="00307C71">
        <w:t xml:space="preserve"> og hastigheden </w:t>
      </w:r>
      <w:r w:rsidR="004D27C4">
        <w:rPr>
          <w:i/>
        </w:rPr>
        <w:t>v</w:t>
      </w:r>
      <w:r w:rsidR="004D27C4">
        <w:t xml:space="preserve"> </w:t>
      </w:r>
      <w:r w:rsidR="00307C71">
        <w:t xml:space="preserve">af </w:t>
      </w:r>
      <w:r w:rsidR="00DF7923">
        <w:t xml:space="preserve">den bevægelige vogn + lodder. </w:t>
      </w:r>
      <w:r w:rsidR="00CC3053">
        <w:t xml:space="preserve">Kraften måles af </w:t>
      </w:r>
      <w:r w:rsidR="00CC3053">
        <w:rPr>
          <w:i/>
        </w:rPr>
        <w:t>Dual-Range Force</w:t>
      </w:r>
      <w:r w:rsidR="00CC3053">
        <w:t xml:space="preserve"> sensoren via en snor som løber over nogle trisser. Når </w:t>
      </w:r>
      <w:proofErr w:type="spellStart"/>
      <w:r w:rsidR="00CC3053">
        <w:t>vogn+lodder</w:t>
      </w:r>
      <w:proofErr w:type="spellEnd"/>
      <w:r w:rsidR="00CC3053">
        <w:t xml:space="preserve"> sæt</w:t>
      </w:r>
      <w:r w:rsidR="00F97B53">
        <w:softHyphen/>
      </w:r>
      <w:r w:rsidR="00CC3053">
        <w:t xml:space="preserve">tes i rotation, vil snoren spændes ud, og det er </w:t>
      </w:r>
      <w:r w:rsidR="00A73A7E">
        <w:t xml:space="preserve">denne </w:t>
      </w:r>
      <w:proofErr w:type="spellStart"/>
      <w:r w:rsidR="00BB50E1">
        <w:t>snor</w:t>
      </w:r>
      <w:r w:rsidR="00CC3053">
        <w:t>kraft</w:t>
      </w:r>
      <w:proofErr w:type="spellEnd"/>
      <w:r w:rsidR="00CC3053">
        <w:t>, som omtalte kraft</w:t>
      </w:r>
      <w:r w:rsidR="00AA27FF">
        <w:softHyphen/>
      </w:r>
      <w:r w:rsidR="00AA27FF">
        <w:softHyphen/>
      </w:r>
      <w:r w:rsidR="00A73A7E">
        <w:softHyphen/>
      </w:r>
      <w:r w:rsidR="00CC3053">
        <w:t>sensor må</w:t>
      </w:r>
      <w:r w:rsidR="00910529">
        <w:softHyphen/>
      </w:r>
      <w:r w:rsidR="00F97B53">
        <w:softHyphen/>
      </w:r>
      <w:r w:rsidR="00E30818">
        <w:softHyphen/>
      </w:r>
      <w:r w:rsidR="00CC3053">
        <w:t xml:space="preserve">ler. </w:t>
      </w:r>
      <w:r w:rsidR="00F21E6E">
        <w:t xml:space="preserve">Hastigheden </w:t>
      </w:r>
      <w:r w:rsidR="00E30818">
        <w:t>måles</w:t>
      </w:r>
      <w:r w:rsidR="00F21E6E">
        <w:t xml:space="preserve"> in</w:t>
      </w:r>
      <w:r w:rsidR="00AA27FF">
        <w:softHyphen/>
      </w:r>
      <w:r w:rsidR="00F21E6E">
        <w:t>direkte ved</w:t>
      </w:r>
      <w:r w:rsidR="00A73A7E">
        <w:t>,</w:t>
      </w:r>
      <w:r w:rsidR="00F21E6E">
        <w:t xml:space="preserve"> at en </w:t>
      </w:r>
      <w:r w:rsidR="00A73A7E">
        <w:t>vand</w:t>
      </w:r>
      <w:r w:rsidR="00910529">
        <w:softHyphen/>
      </w:r>
      <w:r w:rsidR="00E30818">
        <w:softHyphen/>
      </w:r>
      <w:r w:rsidR="00830C88">
        <w:softHyphen/>
      </w:r>
      <w:r w:rsidR="00F97B53">
        <w:softHyphen/>
      </w:r>
      <w:r w:rsidR="00A73A7E">
        <w:t xml:space="preserve">ret </w:t>
      </w:r>
      <w:r w:rsidR="00F21E6E">
        <w:t>roterende ski</w:t>
      </w:r>
      <w:r w:rsidR="00A73A7E">
        <w:softHyphen/>
      </w:r>
      <w:r w:rsidR="00F21E6E">
        <w:t>ve med spalter passerer for</w:t>
      </w:r>
      <w:r w:rsidR="00E30818">
        <w:softHyphen/>
      </w:r>
      <w:r w:rsidR="00F97B53">
        <w:softHyphen/>
      </w:r>
      <w:r w:rsidR="00F97B53">
        <w:softHyphen/>
      </w:r>
      <w:r w:rsidR="00164959">
        <w:t>b</w:t>
      </w:r>
      <w:r w:rsidR="00F21E6E">
        <w:t xml:space="preserve">i </w:t>
      </w:r>
      <w:proofErr w:type="spellStart"/>
      <w:r w:rsidR="00F21E6E">
        <w:t>Pho</w:t>
      </w:r>
      <w:r w:rsidR="00A73A7E">
        <w:softHyphen/>
      </w:r>
      <w:r w:rsidR="00F21E6E">
        <w:t>togaten</w:t>
      </w:r>
      <w:proofErr w:type="spellEnd"/>
      <w:r w:rsidR="00F21E6E">
        <w:t>. Den</w:t>
      </w:r>
      <w:r w:rsidR="00A73A7E">
        <w:softHyphen/>
      </w:r>
      <w:r w:rsidR="00AA27FF">
        <w:softHyphen/>
      </w:r>
      <w:r w:rsidR="00F21E6E">
        <w:t>ne sensor kan måle den tid</w:t>
      </w:r>
      <w:r w:rsidR="006A48D6">
        <w:t xml:space="preserve"> </w:t>
      </w:r>
      <w:r w:rsidR="006A48D6" w:rsidRPr="006A48D6">
        <w:rPr>
          <w:position w:val="-6"/>
        </w:rPr>
        <w:object w:dxaOrig="300" w:dyaOrig="279" w14:anchorId="3234BB6E">
          <v:shape id="_x0000_i1026" type="#_x0000_t75" style="width:15pt;height:13.8pt" o:ole="">
            <v:imagedata r:id="rId13" o:title=""/>
          </v:shape>
          <o:OLEObject Type="Embed" ProgID="Equation.DSMT4" ShapeID="_x0000_i1026" DrawAspect="Content" ObjectID="_1573754714" r:id="rId14"/>
        </w:object>
      </w:r>
      <w:r w:rsidR="00F21E6E">
        <w:t>, der går mel</w:t>
      </w:r>
      <w:r w:rsidR="00AA27FF">
        <w:softHyphen/>
      </w:r>
      <w:r w:rsidR="00F21E6E">
        <w:t xml:space="preserve">lem at </w:t>
      </w:r>
      <w:r w:rsidR="00B3609F">
        <w:t>la</w:t>
      </w:r>
      <w:r w:rsidR="00B3609F">
        <w:softHyphen/>
        <w:t>ser</w:t>
      </w:r>
      <w:r w:rsidR="00B3609F">
        <w:softHyphen/>
      </w:r>
      <w:r w:rsidR="00F21E6E">
        <w:t xml:space="preserve">strålen i </w:t>
      </w:r>
      <w:proofErr w:type="spellStart"/>
      <w:r w:rsidR="00F21E6E">
        <w:t>Pho</w:t>
      </w:r>
      <w:r w:rsidR="00A73A7E">
        <w:softHyphen/>
      </w:r>
      <w:r w:rsidR="00F21E6E">
        <w:t>toga</w:t>
      </w:r>
      <w:r w:rsidR="00F97B53">
        <w:softHyphen/>
      </w:r>
      <w:r w:rsidR="00F21E6E">
        <w:t>ten</w:t>
      </w:r>
      <w:proofErr w:type="spellEnd"/>
      <w:r w:rsidR="00F21E6E">
        <w:t xml:space="preserve"> </w:t>
      </w:r>
      <w:r w:rsidR="006A48D6">
        <w:t>går igen</w:t>
      </w:r>
      <w:r w:rsidR="00AA27FF">
        <w:softHyphen/>
      </w:r>
      <w:r w:rsidR="006A48D6">
        <w:t>nem en spal</w:t>
      </w:r>
      <w:r w:rsidR="00B3609F">
        <w:softHyphen/>
      </w:r>
      <w:r w:rsidR="006A48D6">
        <w:t>te til strå</w:t>
      </w:r>
      <w:r w:rsidR="00A73A7E">
        <w:softHyphen/>
      </w:r>
      <w:r w:rsidR="006A48D6">
        <w:t>len går igen</w:t>
      </w:r>
      <w:r w:rsidR="00AA27FF">
        <w:softHyphen/>
      </w:r>
      <w:r w:rsidR="006A48D6">
        <w:t>nem den næste spal</w:t>
      </w:r>
      <w:r w:rsidR="00B3609F">
        <w:softHyphen/>
      </w:r>
      <w:r w:rsidR="006A48D6">
        <w:t xml:space="preserve">te. </w:t>
      </w:r>
      <w:r w:rsidR="00F21E6E">
        <w:t>Via softwaren kan det om</w:t>
      </w:r>
      <w:r w:rsidR="00E30818">
        <w:softHyphen/>
      </w:r>
      <w:r w:rsidR="00F21E6E">
        <w:t>sæt</w:t>
      </w:r>
      <w:r w:rsidR="00F97B53">
        <w:softHyphen/>
      </w:r>
      <w:r w:rsidR="00F21E6E">
        <w:t>tes til en has</w:t>
      </w:r>
      <w:r w:rsidR="00A73A7E">
        <w:softHyphen/>
      </w:r>
      <w:r w:rsidR="00F21E6E">
        <w:t xml:space="preserve">tighed. </w:t>
      </w:r>
      <w:r w:rsidR="006436BF">
        <w:t>Soft</w:t>
      </w:r>
      <w:r w:rsidR="00AA27FF">
        <w:softHyphen/>
      </w:r>
      <w:r w:rsidR="006436BF">
        <w:t>waren skal dog vide, hv</w:t>
      </w:r>
      <w:r w:rsidR="00B3609F">
        <w:t xml:space="preserve">or stor </w:t>
      </w:r>
      <w:r w:rsidR="00583F99">
        <w:t xml:space="preserve">en strækning </w:t>
      </w:r>
      <w:r w:rsidR="00583F99" w:rsidRPr="00583F99">
        <w:rPr>
          <w:position w:val="-6"/>
        </w:rPr>
        <w:object w:dxaOrig="320" w:dyaOrig="279" w14:anchorId="6D579DD5">
          <v:shape id="_x0000_i1027" type="#_x0000_t75" style="width:16.2pt;height:13.8pt" o:ole="">
            <v:imagedata r:id="rId15" o:title=""/>
          </v:shape>
          <o:OLEObject Type="Embed" ProgID="Equation.DSMT4" ShapeID="_x0000_i1027" DrawAspect="Content" ObjectID="_1573754715" r:id="rId16"/>
        </w:object>
      </w:r>
      <w:r w:rsidR="00583F99">
        <w:t xml:space="preserve">, som </w:t>
      </w:r>
      <w:proofErr w:type="spellStart"/>
      <w:r w:rsidR="00583F99">
        <w:t>v</w:t>
      </w:r>
      <w:r w:rsidR="00B3609F">
        <w:t>ogn</w:t>
      </w:r>
      <w:r w:rsidR="00A73A7E">
        <w:softHyphen/>
      </w:r>
      <w:r w:rsidR="00B3609F">
        <w:t>+lod</w:t>
      </w:r>
      <w:r w:rsidR="00F97B53">
        <w:softHyphen/>
      </w:r>
      <w:r w:rsidR="00B3609F">
        <w:t>der</w:t>
      </w:r>
      <w:proofErr w:type="spellEnd"/>
      <w:r w:rsidR="00B3609F">
        <w:t xml:space="preserve"> </w:t>
      </w:r>
      <w:r w:rsidR="00583F99">
        <w:t xml:space="preserve">har tilbagelagt i løbet af tidsrummet </w:t>
      </w:r>
      <w:r w:rsidR="00583F99" w:rsidRPr="00583F99">
        <w:rPr>
          <w:position w:val="-6"/>
        </w:rPr>
        <w:object w:dxaOrig="300" w:dyaOrig="279" w14:anchorId="1F2A30E6">
          <v:shape id="_x0000_i1028" type="#_x0000_t75" style="width:15pt;height:13.8pt" o:ole="">
            <v:imagedata r:id="rId17" o:title=""/>
          </v:shape>
          <o:OLEObject Type="Embed" ProgID="Equation.DSMT4" ShapeID="_x0000_i1028" DrawAspect="Content" ObjectID="_1573754716" r:id="rId18"/>
        </w:object>
      </w:r>
      <w:r w:rsidR="00583F99">
        <w:t xml:space="preserve">. </w:t>
      </w:r>
      <w:r w:rsidR="00293BE3">
        <w:t xml:space="preserve">Da der er 10 spalter i skiven, </w:t>
      </w:r>
      <w:r w:rsidR="00E30818">
        <w:t xml:space="preserve">er der </w:t>
      </w:r>
      <w:r w:rsidR="00293BE3">
        <w:t xml:space="preserve">tilbagelagt 1/10 omkreds. Idet </w:t>
      </w:r>
      <w:r w:rsidR="00293BE3">
        <w:rPr>
          <w:i/>
        </w:rPr>
        <w:t xml:space="preserve">r </w:t>
      </w:r>
      <w:r w:rsidR="00293BE3">
        <w:t>beteg</w:t>
      </w:r>
      <w:r w:rsidR="00E30818">
        <w:softHyphen/>
      </w:r>
      <w:r w:rsidR="00293BE3">
        <w:t xml:space="preserve">ner radius i den cirkel, som </w:t>
      </w:r>
      <w:proofErr w:type="spellStart"/>
      <w:r w:rsidR="00293BE3">
        <w:t>vogn+lodder</w:t>
      </w:r>
      <w:proofErr w:type="spellEnd"/>
      <w:r w:rsidR="00293BE3">
        <w:t xml:space="preserve"> </w:t>
      </w:r>
      <w:r w:rsidR="00B3609F">
        <w:t>beskri</w:t>
      </w:r>
      <w:r w:rsidR="00AA27FF">
        <w:softHyphen/>
      </w:r>
      <w:r w:rsidR="00B3609F">
        <w:t>ver under rota</w:t>
      </w:r>
      <w:r w:rsidR="00B3609F">
        <w:softHyphen/>
        <w:t>tion</w:t>
      </w:r>
      <w:r w:rsidR="00F97B53">
        <w:t>en</w:t>
      </w:r>
      <w:r w:rsidR="00293BE3">
        <w:t xml:space="preserve">, fås hastigheden </w:t>
      </w:r>
      <w:r w:rsidR="00293BE3">
        <w:rPr>
          <w:i/>
        </w:rPr>
        <w:t xml:space="preserve">v </w:t>
      </w:r>
      <w:r w:rsidR="00293BE3">
        <w:t>ved:</w:t>
      </w:r>
      <w:r w:rsidR="00B3609F">
        <w:t xml:space="preserve"> </w:t>
      </w:r>
    </w:p>
    <w:p w14:paraId="21B7A42E" w14:textId="5C57433C" w:rsidR="00B3609F" w:rsidRDefault="00BB50E1" w:rsidP="007921D3">
      <w:pPr>
        <w:spacing w:before="120" w:after="120"/>
      </w:pPr>
      <w:r>
        <w:t>(1)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MTBlankEqn"/>
      <w:r w:rsidR="00293BE3" w:rsidRPr="007921D3">
        <w:rPr>
          <w:position w:val="-24"/>
        </w:rPr>
        <w:object w:dxaOrig="2040" w:dyaOrig="660" w14:anchorId="4435E970">
          <v:shape id="_x0000_i1029" type="#_x0000_t75" style="width:102pt;height:33pt" o:ole="">
            <v:imagedata r:id="rId19" o:title=""/>
          </v:shape>
          <o:OLEObject Type="Embed" ProgID="Equation.DSMT4" ShapeID="_x0000_i1029" DrawAspect="Content" ObjectID="_1573754717" r:id="rId20"/>
        </w:object>
      </w:r>
      <w:bookmarkEnd w:id="0"/>
    </w:p>
    <w:p w14:paraId="1F546C3F" w14:textId="16A9877C" w:rsidR="007921D3" w:rsidRDefault="007921D3" w:rsidP="007921D3">
      <w:r>
        <w:t xml:space="preserve">Længere nede i vejledningen ser vi på, hvordan man oplyser softwaren </w:t>
      </w:r>
      <w:r w:rsidR="00293BE3">
        <w:t>om den til</w:t>
      </w:r>
      <w:r w:rsidR="005B7F14">
        <w:softHyphen/>
      </w:r>
      <w:r w:rsidR="00293BE3">
        <w:t>bage</w:t>
      </w:r>
      <w:r w:rsidR="005B7F14">
        <w:softHyphen/>
      </w:r>
      <w:r w:rsidR="00293BE3">
        <w:t>lag</w:t>
      </w:r>
      <w:r w:rsidR="005B7F14">
        <w:softHyphen/>
      </w:r>
      <w:r w:rsidR="00293BE3">
        <w:t xml:space="preserve">te strækning </w:t>
      </w:r>
      <w:r w:rsidR="00293BE3" w:rsidRPr="00293BE3">
        <w:rPr>
          <w:position w:val="-6"/>
        </w:rPr>
        <w:object w:dxaOrig="320" w:dyaOrig="279" w14:anchorId="6408B68D">
          <v:shape id="_x0000_i1030" type="#_x0000_t75" style="width:16.2pt;height:13.8pt" o:ole="">
            <v:imagedata r:id="rId21" o:title=""/>
          </v:shape>
          <o:OLEObject Type="Embed" ProgID="Equation.DSMT4" ShapeID="_x0000_i1030" DrawAspect="Content" ObjectID="_1573754718" r:id="rId22"/>
        </w:object>
      </w:r>
      <w:r w:rsidR="00293BE3">
        <w:t xml:space="preserve">. </w:t>
      </w:r>
      <w:r>
        <w:t>Vi er nu klar til at gå videre</w:t>
      </w:r>
      <w:r w:rsidR="009130D8">
        <w:t xml:space="preserve"> i Logger Pro</w:t>
      </w:r>
      <w:r w:rsidR="00F97B53">
        <w:t xml:space="preserve">. </w:t>
      </w:r>
    </w:p>
    <w:p w14:paraId="6A2D70DB" w14:textId="4AD9C8D6" w:rsidR="007921D3" w:rsidRDefault="007921D3" w:rsidP="007921D3"/>
    <w:p w14:paraId="2E467681" w14:textId="18D13D18" w:rsidR="00FD70B5" w:rsidRPr="00FD70B5" w:rsidRDefault="00FD70B5" w:rsidP="00D2125D">
      <w:r>
        <w:t>1.</w:t>
      </w:r>
      <w:r>
        <w:tab/>
        <w:t xml:space="preserve">Vælg menuen </w:t>
      </w:r>
      <w:r>
        <w:rPr>
          <w:i/>
        </w:rPr>
        <w:t>Forsøg &gt; Opsæt sensorer &gt;</w:t>
      </w:r>
      <w:proofErr w:type="spellStart"/>
      <w:r>
        <w:rPr>
          <w:i/>
        </w:rPr>
        <w:t>LabQuest</w:t>
      </w:r>
      <w:proofErr w:type="spellEnd"/>
      <w:r>
        <w:rPr>
          <w:i/>
        </w:rPr>
        <w:t xml:space="preserve"> 2: 1</w:t>
      </w:r>
      <w:r>
        <w:t>, som vist herunder:</w:t>
      </w:r>
    </w:p>
    <w:p w14:paraId="4C7F3DC4" w14:textId="3579C6A8" w:rsidR="008134A5" w:rsidRDefault="008134A5" w:rsidP="002D4E80"/>
    <w:p w14:paraId="50EF9606" w14:textId="1C1D9276" w:rsidR="008134A5" w:rsidRDefault="008134A5" w:rsidP="008134A5">
      <w:pPr>
        <w:jc w:val="center"/>
      </w:pPr>
      <w:r>
        <w:rPr>
          <w:noProof/>
        </w:rPr>
        <w:drawing>
          <wp:inline distT="0" distB="0" distL="0" distR="0" wp14:anchorId="491074B0" wp14:editId="38B41C18">
            <wp:extent cx="4016522" cy="3360420"/>
            <wp:effectExtent l="0" t="0" r="3175" b="0"/>
            <wp:docPr id="8" name="Billede 8" descr="C:\Users\ev28\AppData\Local\Temp\SNAGHTML18b59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28\AppData\Local\Temp\SNAGHTML18b5923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43" cy="33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1FE2" w14:textId="47225542" w:rsidR="00FD70B5" w:rsidRDefault="00FD70B5" w:rsidP="00D2125D"/>
    <w:p w14:paraId="657AEBA7" w14:textId="52BDC121" w:rsidR="00FD70B5" w:rsidRDefault="008134A5" w:rsidP="00D2125D">
      <w:r>
        <w:t>2.</w:t>
      </w:r>
      <w:r>
        <w:tab/>
        <w:t xml:space="preserve">I den fremkomne dialogboks </w:t>
      </w:r>
      <w:r w:rsidR="0059673D">
        <w:t xml:space="preserve">(se næste side) </w:t>
      </w:r>
      <w:r>
        <w:t xml:space="preserve">klikkes på ikonen med </w:t>
      </w:r>
      <w:proofErr w:type="spellStart"/>
      <w:r>
        <w:t>Photogaten</w:t>
      </w:r>
      <w:proofErr w:type="spellEnd"/>
      <w:r>
        <w:t xml:space="preserve">. </w:t>
      </w:r>
    </w:p>
    <w:p w14:paraId="6698CA3B" w14:textId="0A3CD73C" w:rsidR="008134A5" w:rsidRDefault="008134A5" w:rsidP="00D2125D"/>
    <w:p w14:paraId="5B19C17B" w14:textId="4CD7C572" w:rsidR="008134A5" w:rsidRDefault="008134A5" w:rsidP="00C74D93">
      <w:pPr>
        <w:jc w:val="right"/>
      </w:pPr>
      <w:r>
        <w:rPr>
          <w:noProof/>
        </w:rPr>
        <w:lastRenderedPageBreak/>
        <w:drawing>
          <wp:inline distT="0" distB="0" distL="0" distR="0" wp14:anchorId="3EEDB1F4" wp14:editId="50B29387">
            <wp:extent cx="5107568" cy="272796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3871" cy="273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71DF" w14:textId="7F71C29C" w:rsidR="008134A5" w:rsidRDefault="008134A5" w:rsidP="00D2125D"/>
    <w:p w14:paraId="2FA7A009" w14:textId="00D19619" w:rsidR="008134A5" w:rsidRDefault="008134A5" w:rsidP="001804C0">
      <w:pPr>
        <w:ind w:left="425" w:hanging="425"/>
        <w:rPr>
          <w:noProof/>
        </w:rPr>
      </w:pPr>
      <w:r>
        <w:t>3.</w:t>
      </w:r>
      <w:r>
        <w:tab/>
        <w:t xml:space="preserve">Her er muligheder for at foretage indstillinger for hvilken funktion </w:t>
      </w:r>
      <w:proofErr w:type="spellStart"/>
      <w:r>
        <w:t>Photogaten</w:t>
      </w:r>
      <w:proofErr w:type="spellEnd"/>
      <w:r>
        <w:t xml:space="preserve"> skal have. For det første skal man sikre sig, at </w:t>
      </w:r>
      <w:r>
        <w:rPr>
          <w:i/>
        </w:rPr>
        <w:t>Bevægelsestiming</w:t>
      </w:r>
      <w:r>
        <w:t xml:space="preserve"> er valgt. Dernæst skal </w:t>
      </w:r>
      <w:r w:rsidR="007D7A68">
        <w:t>man</w:t>
      </w:r>
      <w:r>
        <w:t xml:space="preserve"> vælge punktet </w:t>
      </w:r>
      <w:r>
        <w:rPr>
          <w:i/>
        </w:rPr>
        <w:t>Angiv afstand og længde</w:t>
      </w:r>
      <w:r>
        <w:t xml:space="preserve">. </w:t>
      </w:r>
    </w:p>
    <w:p w14:paraId="588D464C" w14:textId="77777777" w:rsidR="008134A5" w:rsidRDefault="008134A5" w:rsidP="00D2125D">
      <w:pPr>
        <w:rPr>
          <w:noProof/>
        </w:rPr>
      </w:pPr>
    </w:p>
    <w:p w14:paraId="3958C894" w14:textId="2BA6A800" w:rsidR="008134A5" w:rsidRDefault="00460321" w:rsidP="00460321">
      <w:pPr>
        <w:jc w:val="center"/>
      </w:pPr>
      <w:r>
        <w:tab/>
      </w:r>
      <w:r>
        <w:tab/>
      </w:r>
      <w:r w:rsidR="008134A5">
        <w:rPr>
          <w:noProof/>
        </w:rPr>
        <w:drawing>
          <wp:inline distT="0" distB="0" distL="0" distR="0" wp14:anchorId="5B462C15" wp14:editId="15476EB6">
            <wp:extent cx="1783080" cy="1849583"/>
            <wp:effectExtent l="19050" t="19050" r="26670" b="1778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84958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593DDD" w14:textId="1A617C27" w:rsidR="008134A5" w:rsidRDefault="008134A5" w:rsidP="00D2125D"/>
    <w:p w14:paraId="0EF94FDC" w14:textId="617935C9" w:rsidR="00D2125D" w:rsidRDefault="008134A5" w:rsidP="00F36CD8">
      <w:r>
        <w:t>4.</w:t>
      </w:r>
      <w:r>
        <w:tab/>
      </w:r>
      <w:r w:rsidR="003D3621">
        <w:t xml:space="preserve">Vælg punktet </w:t>
      </w:r>
      <w:r w:rsidR="003D3621">
        <w:rPr>
          <w:i/>
        </w:rPr>
        <w:t>Brugerdefineret</w:t>
      </w:r>
      <w:r w:rsidR="003D3621">
        <w:t xml:space="preserve"> i den viste rullemenu</w:t>
      </w:r>
      <w:r w:rsidR="005F087B">
        <w:t xml:space="preserve"> i den fremkomne dialogboks</w:t>
      </w:r>
      <w:r w:rsidR="003D3621">
        <w:t>:</w:t>
      </w:r>
    </w:p>
    <w:p w14:paraId="6A188204" w14:textId="06A64A5D" w:rsidR="008443E6" w:rsidRDefault="008443E6" w:rsidP="00F36CD8"/>
    <w:p w14:paraId="347F88A2" w14:textId="5357C7DE" w:rsidR="008443E6" w:rsidRDefault="003D3621" w:rsidP="0059673D">
      <w:pPr>
        <w:jc w:val="right"/>
      </w:pPr>
      <w:r>
        <w:rPr>
          <w:noProof/>
        </w:rPr>
        <w:drawing>
          <wp:inline distT="0" distB="0" distL="0" distR="0" wp14:anchorId="0E0EDBDE" wp14:editId="1267B608">
            <wp:extent cx="5092688" cy="2720340"/>
            <wp:effectExtent l="19050" t="19050" r="13335" b="22860"/>
            <wp:docPr id="11" name="Billede 11" descr="C:\Users\ev28\AppData\Local\Temp\SNAGHTML18c5f9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28\AppData\Local\Temp\SNAGHTML18c5f91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88" cy="2720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D2F391" w14:textId="3430321E" w:rsidR="008443E6" w:rsidRDefault="008443E6" w:rsidP="00F36CD8"/>
    <w:p w14:paraId="227516F6" w14:textId="77777777" w:rsidR="0059673D" w:rsidRDefault="0059673D" w:rsidP="00F36CD8"/>
    <w:p w14:paraId="089F77D1" w14:textId="02201C17" w:rsidR="000007F8" w:rsidRDefault="003D3621" w:rsidP="000007F8">
      <w:pPr>
        <w:pStyle w:val="Ingenafstand"/>
        <w:ind w:left="420" w:hanging="420"/>
      </w:pPr>
      <w:r>
        <w:lastRenderedPageBreak/>
        <w:t>5.</w:t>
      </w:r>
      <w:r>
        <w:tab/>
      </w:r>
      <w:r w:rsidR="0059673D">
        <w:t>Det er her</w:t>
      </w:r>
      <w:r w:rsidR="000007F8">
        <w:t>,</w:t>
      </w:r>
      <w:r w:rsidR="0059673D">
        <w:t xml:space="preserve"> vi skal angive </w:t>
      </w:r>
      <w:r w:rsidR="000007F8">
        <w:t>den tilbagelagte strækning, som er omtalt ovenfor. Da vi ag</w:t>
      </w:r>
      <w:r w:rsidR="000007F8">
        <w:softHyphen/>
        <w:t>ter at placere den bevægelige vogn i afstanden 10 cm fra rotationsaksen</w:t>
      </w:r>
      <w:r w:rsidR="00193130">
        <w:t>,</w:t>
      </w:r>
      <w:r w:rsidR="000007F8">
        <w:t xml:space="preserve"> har vi:</w:t>
      </w:r>
    </w:p>
    <w:p w14:paraId="7FF45AF1" w14:textId="3C5869AA" w:rsidR="000007F8" w:rsidRDefault="000007F8" w:rsidP="000007F8">
      <w:pPr>
        <w:spacing w:before="120" w:after="120"/>
        <w:jc w:val="center"/>
      </w:pPr>
      <w:r w:rsidRPr="000007F8">
        <w:rPr>
          <w:position w:val="-14"/>
        </w:rPr>
        <w:object w:dxaOrig="4420" w:dyaOrig="400" w14:anchorId="66698807">
          <v:shape id="_x0000_i1031" type="#_x0000_t75" style="width:220.8pt;height:19.8pt" o:ole="">
            <v:imagedata r:id="rId27" o:title=""/>
          </v:shape>
          <o:OLEObject Type="Embed" ProgID="Equation.DSMT4" ShapeID="_x0000_i1031" DrawAspect="Content" ObjectID="_1573754719" r:id="rId28"/>
        </w:object>
      </w:r>
    </w:p>
    <w:p w14:paraId="37FF73C1" w14:textId="19F65A6E" w:rsidR="008443E6" w:rsidRDefault="000007F8" w:rsidP="00402D20">
      <w:pPr>
        <w:pStyle w:val="Ingenafstand"/>
      </w:pPr>
      <w:r>
        <w:tab/>
        <w:t xml:space="preserve">Dette </w:t>
      </w:r>
      <w:r w:rsidR="00D5104D">
        <w:t xml:space="preserve">resultat </w:t>
      </w:r>
      <w:r>
        <w:t>anføres i boksen:</w:t>
      </w:r>
      <w:r w:rsidR="007658EF">
        <w:t xml:space="preserve"> </w:t>
      </w:r>
    </w:p>
    <w:p w14:paraId="3F9BC49E" w14:textId="315A9C71" w:rsidR="002A55B7" w:rsidRDefault="002A55B7" w:rsidP="00F36CD8"/>
    <w:p w14:paraId="7C3060CE" w14:textId="4AEFD8B9" w:rsidR="002A55B7" w:rsidRDefault="002A55B7" w:rsidP="002A55B7">
      <w:pPr>
        <w:jc w:val="center"/>
      </w:pPr>
      <w:r>
        <w:rPr>
          <w:noProof/>
        </w:rPr>
        <w:drawing>
          <wp:inline distT="0" distB="0" distL="0" distR="0" wp14:anchorId="6E5A1289" wp14:editId="1086101A">
            <wp:extent cx="4033867" cy="1209684"/>
            <wp:effectExtent l="0" t="0" r="508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3867" cy="120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C820" w14:textId="77777777" w:rsidR="008443E6" w:rsidRDefault="008443E6" w:rsidP="00F36CD8"/>
    <w:p w14:paraId="454C1F63" w14:textId="23E6E319" w:rsidR="0048430A" w:rsidRDefault="0048430A" w:rsidP="0048430A">
      <w:r>
        <w:t>6.</w:t>
      </w:r>
      <w:r>
        <w:tab/>
        <w:t xml:space="preserve">Brug menuen </w:t>
      </w:r>
      <w:r>
        <w:rPr>
          <w:i/>
        </w:rPr>
        <w:t xml:space="preserve">Forsøg &gt; Dataopsamling </w:t>
      </w:r>
      <w:r>
        <w:t>(</w:t>
      </w:r>
      <w:proofErr w:type="spellStart"/>
      <w:r>
        <w:rPr>
          <w:b/>
        </w:rPr>
        <w:t>Ctrl+D</w:t>
      </w:r>
      <w:proofErr w:type="spellEnd"/>
      <w:r>
        <w:t xml:space="preserve">) til at indstille, at der måles i 40 s. </w:t>
      </w:r>
    </w:p>
    <w:p w14:paraId="6C2E0F1F" w14:textId="673BCA46" w:rsidR="00940E83" w:rsidRDefault="001705F4" w:rsidP="00935A10">
      <w:pPr>
        <w:ind w:left="425" w:hanging="425"/>
      </w:pPr>
      <w:r>
        <w:t>7.</w:t>
      </w:r>
      <w:r>
        <w:tab/>
      </w:r>
      <w:r w:rsidR="002D1B37">
        <w:t xml:space="preserve">Fastgør den faste vogn, så den er ud for 10 cm på linealen. </w:t>
      </w:r>
    </w:p>
    <w:p w14:paraId="7BCBD7D6" w14:textId="77777777" w:rsidR="00F2326E" w:rsidRDefault="00F2326E" w:rsidP="00935A10">
      <w:pPr>
        <w:ind w:left="425" w:hanging="425"/>
      </w:pPr>
    </w:p>
    <w:p w14:paraId="42A3ED64" w14:textId="0D35B1FD" w:rsidR="00940E83" w:rsidRDefault="00F2326E" w:rsidP="00376FE6">
      <w:pPr>
        <w:ind w:left="425" w:hanging="425"/>
        <w:jc w:val="right"/>
      </w:pPr>
      <w:r>
        <w:rPr>
          <w:noProof/>
        </w:rPr>
        <w:drawing>
          <wp:inline distT="0" distB="0" distL="0" distR="0" wp14:anchorId="5FF9F7CC" wp14:editId="66447EF6">
            <wp:extent cx="5112000" cy="3553200"/>
            <wp:effectExtent l="19050" t="19050" r="12700" b="2857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mme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3553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EC8DF1" w14:textId="3840C804" w:rsidR="00940E83" w:rsidRDefault="00940E83" w:rsidP="00935A10">
      <w:pPr>
        <w:ind w:left="425" w:hanging="425"/>
      </w:pPr>
    </w:p>
    <w:p w14:paraId="2F46C33F" w14:textId="49153F82" w:rsidR="00AB3FAD" w:rsidRDefault="005F29A9" w:rsidP="00935A10">
      <w:pPr>
        <w:ind w:left="425" w:hanging="425"/>
      </w:pPr>
      <w:r>
        <w:t>8</w:t>
      </w:r>
      <w:r w:rsidR="002D1B37">
        <w:t>.</w:t>
      </w:r>
      <w:r w:rsidR="002D1B37">
        <w:tab/>
        <w:t xml:space="preserve">Fasthold med venstre hånd den bevægelige vogn ud for 10 cm på den anden side af rotationsarmen, mens du med højre hånd frigør skruen, som holder kraft-sensoren fast på den lodrette opstander. Sørg for at anbringe kraft-sensoren i den højde, der gør at snoren over trisserne er spændt ud. Fastgør </w:t>
      </w:r>
      <w:r w:rsidR="00B37680">
        <w:t xml:space="preserve">da kraft-sensoren igen. </w:t>
      </w:r>
    </w:p>
    <w:p w14:paraId="4F3237B1" w14:textId="7771C44C" w:rsidR="0059528D" w:rsidRPr="00314A10" w:rsidRDefault="0059528D" w:rsidP="00935A10">
      <w:pPr>
        <w:ind w:left="425" w:hanging="425"/>
      </w:pPr>
      <w:r>
        <w:t>9.</w:t>
      </w:r>
      <w:r>
        <w:tab/>
        <w:t>Anbring det samme antal lodder, fx 1</w:t>
      </w:r>
      <w:r w:rsidR="002279BB">
        <w:t>0</w:t>
      </w:r>
      <w:r>
        <w:t>0 gram i hver af de to vogne. Det er vigtigt, at den bevægelige vogn har samme afstand til aksen, som den faste</w:t>
      </w:r>
      <w:r w:rsidR="00B83B14">
        <w:t xml:space="preserve"> </w:t>
      </w:r>
      <w:r>
        <w:t>vogn</w:t>
      </w:r>
      <w:r w:rsidR="00B83B14">
        <w:t xml:space="preserve"> har</w:t>
      </w:r>
      <w:r>
        <w:t xml:space="preserve">, samt </w:t>
      </w:r>
      <w:r w:rsidR="00B83B14">
        <w:t>at masserne af vognene med lodder er ca. den samme. D</w:t>
      </w:r>
      <w:r>
        <w:t>en faste vogns funktion er nem</w:t>
      </w:r>
      <w:r w:rsidR="00CE3585">
        <w:softHyphen/>
      </w:r>
      <w:r>
        <w:t>lig at agere kontravægt til den be</w:t>
      </w:r>
      <w:r w:rsidR="00314A10">
        <w:softHyphen/>
      </w:r>
      <w:r>
        <w:t xml:space="preserve">vægelige vogn, så der opnås en så </w:t>
      </w:r>
      <w:r w:rsidR="005A5EE3">
        <w:t>stabil</w:t>
      </w:r>
      <w:r>
        <w:t xml:space="preserve"> be</w:t>
      </w:r>
      <w:r w:rsidR="00CE3585">
        <w:softHyphen/>
      </w:r>
      <w:r>
        <w:t>væ</w:t>
      </w:r>
      <w:r w:rsidR="00CE3585">
        <w:softHyphen/>
      </w:r>
      <w:r>
        <w:t>gel</w:t>
      </w:r>
      <w:r w:rsidR="00CE3585">
        <w:softHyphen/>
      </w:r>
      <w:r>
        <w:t xml:space="preserve">se som muligt. </w:t>
      </w:r>
      <w:r w:rsidR="00314A10" w:rsidRPr="00314A10">
        <w:rPr>
          <w:color w:val="FF0000"/>
        </w:rPr>
        <w:t>Bemærk, at den be</w:t>
      </w:r>
      <w:r w:rsidR="00314A10">
        <w:rPr>
          <w:color w:val="FF0000"/>
        </w:rPr>
        <w:softHyphen/>
      </w:r>
      <w:r w:rsidR="00314A10" w:rsidRPr="00314A10">
        <w:rPr>
          <w:color w:val="FF0000"/>
        </w:rPr>
        <w:t>væge</w:t>
      </w:r>
      <w:r w:rsidR="00314A10">
        <w:rPr>
          <w:color w:val="FF0000"/>
        </w:rPr>
        <w:softHyphen/>
      </w:r>
      <w:r w:rsidR="00314A10" w:rsidRPr="00314A10">
        <w:rPr>
          <w:color w:val="FF0000"/>
        </w:rPr>
        <w:t xml:space="preserve">lige vogn uden lodder vejer 52 g. </w:t>
      </w:r>
      <w:r w:rsidR="00314A10" w:rsidRPr="00314A10">
        <w:t>Dermed vil den samlede vægt af vogn+ lod</w:t>
      </w:r>
      <w:r w:rsidR="00314A10">
        <w:softHyphen/>
      </w:r>
      <w:r w:rsidR="00314A10" w:rsidRPr="00314A10">
        <w:t xml:space="preserve">der </w:t>
      </w:r>
      <w:r w:rsidR="0011388A">
        <w:t xml:space="preserve">i dette tilfælde </w:t>
      </w:r>
      <w:r w:rsidR="00314A10" w:rsidRPr="00314A10">
        <w:t xml:space="preserve">være </w:t>
      </w:r>
      <w:r w:rsidR="002279BB">
        <w:t>15</w:t>
      </w:r>
      <w:r w:rsidR="00314A10" w:rsidRPr="00314A10">
        <w:t xml:space="preserve">2 g. </w:t>
      </w:r>
    </w:p>
    <w:p w14:paraId="7884EBB6" w14:textId="2D8263AA" w:rsidR="005F29A9" w:rsidRDefault="007A5E6F" w:rsidP="005F29A9">
      <w:pPr>
        <w:ind w:left="425" w:hanging="425"/>
      </w:pPr>
      <w:r>
        <w:lastRenderedPageBreak/>
        <w:t>10</w:t>
      </w:r>
      <w:r w:rsidR="005F29A9">
        <w:t>.</w:t>
      </w:r>
      <w:r w:rsidR="005F29A9">
        <w:tab/>
        <w:t>Nulstil kraftmåleren ved at klikke på den Ø-lignende ikon i værktøjslinje</w:t>
      </w:r>
      <w:r w:rsidR="0077725F">
        <w:t xml:space="preserve">n, mens rotationsarmen er i ro og snoren ikke er spændt ud. </w:t>
      </w:r>
    </w:p>
    <w:p w14:paraId="1E53A206" w14:textId="77777777" w:rsidR="005F29A9" w:rsidRDefault="005F29A9" w:rsidP="005F29A9">
      <w:pPr>
        <w:ind w:left="425" w:hanging="425"/>
      </w:pPr>
      <w:r>
        <w:tab/>
      </w:r>
    </w:p>
    <w:p w14:paraId="097B923B" w14:textId="28FE023C" w:rsidR="005F29A9" w:rsidRDefault="005F29A9" w:rsidP="00202A33">
      <w:pPr>
        <w:ind w:left="425" w:hanging="425"/>
        <w:jc w:val="center"/>
      </w:pPr>
      <w:r>
        <w:rPr>
          <w:noProof/>
        </w:rPr>
        <w:drawing>
          <wp:inline distT="0" distB="0" distL="0" distR="0" wp14:anchorId="3EB6272C" wp14:editId="6D09909C">
            <wp:extent cx="2414605" cy="966795"/>
            <wp:effectExtent l="19050" t="19050" r="24130" b="2413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4605" cy="9667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A590F0" w14:textId="77777777" w:rsidR="005F29A9" w:rsidRDefault="005F29A9" w:rsidP="005F29A9">
      <w:pPr>
        <w:ind w:left="425" w:hanging="425"/>
      </w:pPr>
    </w:p>
    <w:p w14:paraId="377DCA32" w14:textId="24F21B70" w:rsidR="005F29A9" w:rsidRDefault="005F29A9" w:rsidP="00935A10">
      <w:pPr>
        <w:ind w:left="425" w:hanging="425"/>
      </w:pPr>
      <w:r>
        <w:t>1</w:t>
      </w:r>
      <w:r w:rsidR="007A5E6F">
        <w:t>1</w:t>
      </w:r>
      <w:r>
        <w:t>.</w:t>
      </w:r>
      <w:r>
        <w:tab/>
      </w:r>
      <w:r w:rsidR="00A86186">
        <w:t>Vi er nu klar til at foretage målinger: Sæt rotationsarmen i omdrejninger ved med fing</w:t>
      </w:r>
      <w:r w:rsidR="006C4F5B">
        <w:softHyphen/>
      </w:r>
      <w:r w:rsidR="00A86186">
        <w:t>rene at dreje rundt på det r</w:t>
      </w:r>
      <w:r w:rsidR="008235ED">
        <w:t>u</w:t>
      </w:r>
      <w:r w:rsidR="00A86186">
        <w:t xml:space="preserve"> stykke af omdrejningsaksen. </w:t>
      </w:r>
      <w:r w:rsidR="00255F3B">
        <w:t>D</w:t>
      </w:r>
      <w:r w:rsidR="002E1161">
        <w:t>e</w:t>
      </w:r>
      <w:r w:rsidR="00255F3B">
        <w:t xml:space="preserve">r skal drejes så </w:t>
      </w:r>
      <w:r w:rsidR="00847F2F">
        <w:t>hur</w:t>
      </w:r>
      <w:r w:rsidR="00A467C5">
        <w:softHyphen/>
      </w:r>
      <w:r w:rsidR="00847F2F">
        <w:t xml:space="preserve">tigt rundt, at </w:t>
      </w:r>
      <w:r w:rsidR="002E1161">
        <w:t xml:space="preserve">kraftmålerens </w:t>
      </w:r>
      <w:r w:rsidR="005D057B">
        <w:t xml:space="preserve">visning starter et sted mellem 3 og </w:t>
      </w:r>
      <w:r w:rsidR="004832B3">
        <w:t>5</w:t>
      </w:r>
      <w:r w:rsidR="002E1161">
        <w:t xml:space="preserve"> N. </w:t>
      </w:r>
    </w:p>
    <w:p w14:paraId="50ACA0B4" w14:textId="5487EA00" w:rsidR="006B14A6" w:rsidRDefault="00F4712E" w:rsidP="00935A10">
      <w:pPr>
        <w:ind w:left="425" w:hanging="425"/>
      </w:pPr>
      <w:r>
        <w:t>12.</w:t>
      </w:r>
      <w:r>
        <w:tab/>
      </w:r>
      <w:r w:rsidR="004518EB">
        <w:t xml:space="preserve">Flyt fingrene fra </w:t>
      </w:r>
      <w:r>
        <w:t>omdrejningsaksen og tryk på den grønne knap i Logger Pro, så må</w:t>
      </w:r>
      <w:r w:rsidR="00D12A78">
        <w:softHyphen/>
      </w:r>
      <w:r>
        <w:t>lin</w:t>
      </w:r>
      <w:r w:rsidR="00D12A78">
        <w:softHyphen/>
      </w:r>
      <w:r>
        <w:t xml:space="preserve">gerne </w:t>
      </w:r>
      <w:r w:rsidR="006B14A6">
        <w:t>kan begynde. Rotations</w:t>
      </w:r>
      <w:r w:rsidR="004518EB">
        <w:t xml:space="preserve">armen </w:t>
      </w:r>
      <w:r w:rsidR="006B14A6">
        <w:t>vil rotere langsommere og langsommere på grund af den uundgåelige friktion. Det er dog en fordel her, for på den måde, får vi i e</w:t>
      </w:r>
      <w:r w:rsidR="004518EB">
        <w:t>t</w:t>
      </w:r>
      <w:r w:rsidR="006B14A6">
        <w:t xml:space="preserve"> gennemløb foretaget kraftmålinger ved varierende hastigheder!</w:t>
      </w:r>
    </w:p>
    <w:p w14:paraId="328EA07C" w14:textId="77777777" w:rsidR="00E95A6A" w:rsidRDefault="00E95A6A" w:rsidP="00935A10">
      <w:pPr>
        <w:ind w:left="425" w:hanging="425"/>
      </w:pPr>
    </w:p>
    <w:p w14:paraId="5874E36A" w14:textId="4DFA5411" w:rsidR="00E95A6A" w:rsidRDefault="00E95A6A" w:rsidP="00935A10">
      <w:pPr>
        <w:ind w:left="425" w:hanging="425"/>
      </w:pPr>
    </w:p>
    <w:p w14:paraId="1778007F" w14:textId="19B60710" w:rsidR="00E95A6A" w:rsidRPr="00E95A6A" w:rsidRDefault="00E95A6A" w:rsidP="00E95A6A">
      <w:pPr>
        <w:spacing w:after="60"/>
        <w:ind w:left="425" w:hanging="425"/>
        <w:rPr>
          <w:b/>
        </w:rPr>
      </w:pPr>
      <w:r w:rsidRPr="00E95A6A">
        <w:rPr>
          <w:b/>
        </w:rPr>
        <w:t>Databehandling</w:t>
      </w:r>
      <w:r w:rsidR="006316F3">
        <w:rPr>
          <w:b/>
        </w:rPr>
        <w:t xml:space="preserve"> til delforsøg 1</w:t>
      </w:r>
    </w:p>
    <w:p w14:paraId="247C04F0" w14:textId="7301EF28" w:rsidR="00E95A6A" w:rsidRDefault="006316F3" w:rsidP="006316F3">
      <w:pPr>
        <w:ind w:left="425" w:hanging="425"/>
      </w:pPr>
      <w:r>
        <w:t>A.</w:t>
      </w:r>
      <w:r>
        <w:tab/>
      </w:r>
      <w:r w:rsidR="00E95A6A">
        <w:t>Vi er nu klar til databehandling: Vi vil jo gerne studere kraftens afhængighed af has</w:t>
      </w:r>
      <w:r w:rsidR="00137AF1">
        <w:softHyphen/>
      </w:r>
      <w:r w:rsidR="00E95A6A">
        <w:t>tig</w:t>
      </w:r>
      <w:r w:rsidR="00137AF1">
        <w:softHyphen/>
      </w:r>
      <w:r w:rsidR="00E95A6A">
        <w:t xml:space="preserve">heden. Hvis man forsøger at lave en graf med hastigheden på 1. aksen og kraften på 2. aksen </w:t>
      </w:r>
      <w:r w:rsidR="009F0F92">
        <w:t>kan</w:t>
      </w:r>
      <w:r w:rsidR="00E95A6A">
        <w:t xml:space="preserve"> man nemt bliver forvirret: Der viser sig nemlig slet ikke nogen punk</w:t>
      </w:r>
      <w:r w:rsidR="00D171AF">
        <w:softHyphen/>
      </w:r>
      <w:r w:rsidR="00E95A6A">
        <w:t>ter! År</w:t>
      </w:r>
      <w:r w:rsidR="009F0F92">
        <w:softHyphen/>
      </w:r>
      <w:r w:rsidR="00E95A6A">
        <w:t>sa</w:t>
      </w:r>
      <w:r w:rsidR="009F0F92">
        <w:softHyphen/>
      </w:r>
      <w:r w:rsidR="00E95A6A">
        <w:t>gen er</w:t>
      </w:r>
      <w:r w:rsidR="006D449A">
        <w:t>,</w:t>
      </w:r>
      <w:r w:rsidR="00E95A6A">
        <w:t xml:space="preserve"> at </w:t>
      </w:r>
      <w:r w:rsidR="00234865">
        <w:t xml:space="preserve">Logger Pro ikke tager </w:t>
      </w:r>
      <w:r w:rsidR="00F7497D">
        <w:t>kraftmålinger</w:t>
      </w:r>
      <w:r w:rsidR="00234865">
        <w:t xml:space="preserve"> mens strålen i </w:t>
      </w:r>
      <w:proofErr w:type="spellStart"/>
      <w:r w:rsidR="00234865">
        <w:t>Photogaten</w:t>
      </w:r>
      <w:proofErr w:type="spellEnd"/>
      <w:r w:rsidR="00234865">
        <w:t xml:space="preserve"> er brudt. Derfor er der ingen målinger af kraft og hastighed til de samme tidspunkter</w:t>
      </w:r>
      <w:r w:rsidR="00277A62">
        <w:t>!</w:t>
      </w:r>
      <w:r w:rsidR="00234865">
        <w:t xml:space="preserve"> Løs</w:t>
      </w:r>
      <w:r w:rsidR="00697BEE">
        <w:softHyphen/>
      </w:r>
      <w:r w:rsidR="00D171AF">
        <w:softHyphen/>
      </w:r>
      <w:r w:rsidR="00234865">
        <w:t>ningen er at fore</w:t>
      </w:r>
      <w:r w:rsidR="00515719">
        <w:softHyphen/>
      </w:r>
      <w:r w:rsidR="009F0F92">
        <w:softHyphen/>
      </w:r>
      <w:r w:rsidR="00137AF1">
        <w:softHyphen/>
      </w:r>
      <w:r w:rsidR="00234865">
        <w:t xml:space="preserve">tage </w:t>
      </w:r>
      <w:r w:rsidR="00234865">
        <w:rPr>
          <w:i/>
        </w:rPr>
        <w:t>lineær interpolation</w:t>
      </w:r>
      <w:r w:rsidR="00234865">
        <w:t xml:space="preserve">. I Logger Pro gøres det ved at lave en </w:t>
      </w:r>
      <w:r w:rsidR="00234865">
        <w:rPr>
          <w:i/>
        </w:rPr>
        <w:t xml:space="preserve">Ny beregnet kolonne </w:t>
      </w:r>
      <w:r w:rsidR="00234865">
        <w:t>(</w:t>
      </w:r>
      <w:r w:rsidR="00234865" w:rsidRPr="00234865">
        <w:rPr>
          <w:i/>
        </w:rPr>
        <w:t xml:space="preserve">New </w:t>
      </w:r>
      <w:proofErr w:type="spellStart"/>
      <w:r w:rsidR="00234865" w:rsidRPr="00234865">
        <w:rPr>
          <w:i/>
        </w:rPr>
        <w:t>Calcu</w:t>
      </w:r>
      <w:r w:rsidR="00137AF1">
        <w:rPr>
          <w:i/>
        </w:rPr>
        <w:softHyphen/>
      </w:r>
      <w:r w:rsidR="00234865" w:rsidRPr="00234865">
        <w:rPr>
          <w:i/>
        </w:rPr>
        <w:t>lated</w:t>
      </w:r>
      <w:proofErr w:type="spellEnd"/>
      <w:r w:rsidR="00234865" w:rsidRPr="00234865">
        <w:rPr>
          <w:i/>
        </w:rPr>
        <w:t xml:space="preserve"> Column</w:t>
      </w:r>
      <w:r w:rsidR="00234865">
        <w:t xml:space="preserve">) via menuen </w:t>
      </w:r>
      <w:r w:rsidR="00234865">
        <w:rPr>
          <w:i/>
        </w:rPr>
        <w:t>Data</w:t>
      </w:r>
      <w:r w:rsidR="00234865">
        <w:t xml:space="preserve">. </w:t>
      </w:r>
      <w:r w:rsidR="00B04643">
        <w:t>Skriv følgende i dia</w:t>
      </w:r>
      <w:r w:rsidR="005F3EC3">
        <w:softHyphen/>
      </w:r>
      <w:r w:rsidR="00D171AF">
        <w:softHyphen/>
      </w:r>
      <w:r w:rsidR="00D171AF">
        <w:softHyphen/>
      </w:r>
      <w:r w:rsidR="00B04643">
        <w:t>log</w:t>
      </w:r>
      <w:r w:rsidR="00D171AF">
        <w:softHyphen/>
      </w:r>
      <w:r w:rsidR="00B04643">
        <w:t>boksen:</w:t>
      </w:r>
    </w:p>
    <w:p w14:paraId="6BE533A8" w14:textId="5F4A873A" w:rsidR="00B04643" w:rsidRDefault="00B04643" w:rsidP="00E95A6A"/>
    <w:p w14:paraId="493297DB" w14:textId="320BEA5C" w:rsidR="00B04643" w:rsidRDefault="006D449A" w:rsidP="006316F3">
      <w:pPr>
        <w:jc w:val="right"/>
      </w:pPr>
      <w:r>
        <w:rPr>
          <w:noProof/>
        </w:rPr>
        <w:drawing>
          <wp:inline distT="0" distB="0" distL="0" distR="0" wp14:anchorId="0E2AAC4F" wp14:editId="406A3952">
            <wp:extent cx="5109829" cy="343662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-06-08_18-53-32b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739" cy="34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DC7C" w14:textId="5AA7D5EE" w:rsidR="00935A10" w:rsidRDefault="00E95A6A" w:rsidP="00935A10">
      <w:pPr>
        <w:ind w:left="425" w:hanging="425"/>
      </w:pPr>
      <w:r>
        <w:tab/>
      </w:r>
      <w:r w:rsidR="002D1B37">
        <w:t xml:space="preserve">  </w:t>
      </w:r>
    </w:p>
    <w:p w14:paraId="64AAF253" w14:textId="4B5AF817" w:rsidR="006316F3" w:rsidRDefault="00F507F6" w:rsidP="006316F3">
      <w:pPr>
        <w:ind w:left="425"/>
      </w:pPr>
      <w:r>
        <w:lastRenderedPageBreak/>
        <w:t>hvor de oprindelige kraftmålinger findes i kolonnen "Force" og tidsmålingerne i ko</w:t>
      </w:r>
      <w:r>
        <w:softHyphen/>
        <w:t>lon</w:t>
      </w:r>
      <w:r>
        <w:softHyphen/>
        <w:t>nen "Tid". Kolonnen med de interpolerede kraftværdier har vi betegnet "Force2". T</w:t>
      </w:r>
      <w:r w:rsidR="008E683E">
        <w:t xml:space="preserve">ryk på </w:t>
      </w:r>
      <w:r w:rsidR="008E683E">
        <w:rPr>
          <w:i/>
        </w:rPr>
        <w:t>Udført</w:t>
      </w:r>
      <w:r w:rsidR="008E683E">
        <w:t xml:space="preserve">. Hermed skulle du være i stand til at lave en graf </w:t>
      </w:r>
      <w:r w:rsidR="002C4A0F">
        <w:t>for</w:t>
      </w:r>
      <w:r w:rsidR="008E683E">
        <w:t xml:space="preserve"> kraft som funktion af hastigh</w:t>
      </w:r>
      <w:r w:rsidR="00F7497D">
        <w:t xml:space="preserve">ed, hvor du bruger "Force2" på 2.aksen. </w:t>
      </w:r>
      <w:r w:rsidR="006316F3">
        <w:t>Sørg for at koor</w:t>
      </w:r>
      <w:r>
        <w:softHyphen/>
      </w:r>
      <w:r w:rsidR="006316F3">
        <w:t>di</w:t>
      </w:r>
      <w:r>
        <w:softHyphen/>
      </w:r>
      <w:r w:rsidR="006316F3">
        <w:t>nat</w:t>
      </w:r>
      <w:r>
        <w:softHyphen/>
      </w:r>
      <w:r w:rsidR="006316F3">
        <w:t>sy</w:t>
      </w:r>
      <w:r>
        <w:softHyphen/>
      </w:r>
      <w:r w:rsidR="006316F3">
        <w:t>ste</w:t>
      </w:r>
      <w:r>
        <w:softHyphen/>
      </w:r>
      <w:r w:rsidR="006316F3">
        <w:t xml:space="preserve">met starter i (0,0), så man tydeligere kan se sammenhængen. </w:t>
      </w:r>
    </w:p>
    <w:p w14:paraId="0949F52E" w14:textId="13971AF4" w:rsidR="006316F3" w:rsidRDefault="006316F3" w:rsidP="006316F3"/>
    <w:p w14:paraId="66642C69" w14:textId="0DCD074F" w:rsidR="0043163C" w:rsidRDefault="006316F3" w:rsidP="00670C8D">
      <w:pPr>
        <w:pStyle w:val="Ingenafstand"/>
        <w:ind w:left="420" w:hanging="420"/>
      </w:pPr>
      <w:r>
        <w:t>B.</w:t>
      </w:r>
      <w:r>
        <w:tab/>
        <w:t xml:space="preserve">Foretag </w:t>
      </w:r>
      <w:r w:rsidR="0043163C">
        <w:t>kurve</w:t>
      </w:r>
      <w:r>
        <w:t xml:space="preserve">fit med en funktion på formen </w:t>
      </w:r>
      <w:r w:rsidR="001936B7" w:rsidRPr="006316F3">
        <w:rPr>
          <w:position w:val="-10"/>
        </w:rPr>
        <w:object w:dxaOrig="1219" w:dyaOrig="380" w14:anchorId="53EA5F16">
          <v:shape id="_x0000_i1044" type="#_x0000_t75" style="width:61.2pt;height:19.2pt" o:ole="">
            <v:imagedata r:id="rId33" o:title=""/>
          </v:shape>
          <o:OLEObject Type="Embed" ProgID="Equation.DSMT4" ShapeID="_x0000_i1044" DrawAspect="Content" ObjectID="_1573754720" r:id="rId34"/>
        </w:object>
      </w:r>
      <w:r>
        <w:t xml:space="preserve">, hvor </w:t>
      </w:r>
      <w:r>
        <w:rPr>
          <w:i/>
        </w:rPr>
        <w:t>v</w:t>
      </w:r>
      <w:r>
        <w:t xml:space="preserve"> er hastigheden.</w:t>
      </w:r>
      <w:r w:rsidR="0043163C">
        <w:t xml:space="preserve"> Re</w:t>
      </w:r>
      <w:r w:rsidR="001936B7">
        <w:softHyphen/>
      </w:r>
      <w:r w:rsidR="0043163C">
        <w:t>de</w:t>
      </w:r>
      <w:r w:rsidR="001936B7">
        <w:softHyphen/>
      </w:r>
      <w:r w:rsidR="00670C8D">
        <w:softHyphen/>
      </w:r>
      <w:r w:rsidR="0043163C">
        <w:t>gør for, hvorfor det bekræfter formlen for centripetalkraften</w:t>
      </w:r>
      <w:r w:rsidR="001936B7">
        <w:t xml:space="preserve"> på dette punkt</w:t>
      </w:r>
      <w:r w:rsidR="0043163C">
        <w:t xml:space="preserve">. Hvor godt stemmer fit-konstanten </w:t>
      </w:r>
      <w:r w:rsidR="0043163C">
        <w:rPr>
          <w:i/>
        </w:rPr>
        <w:t>k</w:t>
      </w:r>
      <w:r w:rsidR="0043163C">
        <w:t xml:space="preserve"> overens med den teoretiske</w:t>
      </w:r>
      <w:r w:rsidR="001936B7">
        <w:t>, altså den der fremgår af formel (1)</w:t>
      </w:r>
      <w:r w:rsidR="0043163C">
        <w:t xml:space="preserve">? Angiv fejlkilder/usikkerheder. </w:t>
      </w:r>
      <w:r w:rsidR="0043163C">
        <w:tab/>
      </w:r>
      <w:bookmarkStart w:id="1" w:name="_GoBack"/>
      <w:bookmarkEnd w:id="1"/>
    </w:p>
    <w:p w14:paraId="59FD2CCC" w14:textId="77777777" w:rsidR="0043163C" w:rsidRDefault="0043163C" w:rsidP="0043163C">
      <w:pPr>
        <w:ind w:left="425" w:hanging="425"/>
      </w:pPr>
    </w:p>
    <w:p w14:paraId="3D03D33D" w14:textId="5B0015FE" w:rsidR="0043163C" w:rsidRDefault="0043163C" w:rsidP="0043163C">
      <w:pPr>
        <w:ind w:left="425" w:hanging="425"/>
      </w:pPr>
    </w:p>
    <w:p w14:paraId="5269B9B6" w14:textId="305A7C35" w:rsidR="00197BDC" w:rsidRDefault="00197BDC" w:rsidP="00197BDC">
      <w:pPr>
        <w:pStyle w:val="Overskrift4"/>
      </w:pPr>
      <w:r>
        <w:t>Delforsøg 2 (Kraft som funktion af masse)</w:t>
      </w:r>
    </w:p>
    <w:p w14:paraId="2CF8DBD7" w14:textId="2956E7BD" w:rsidR="0048430A" w:rsidRDefault="00355165" w:rsidP="00E80D75">
      <w:pPr>
        <w:pStyle w:val="Ingenafstand"/>
      </w:pPr>
      <w:r>
        <w:t>I dette delforsøg fastholder vi hastighed og radius og undersøger, hvordan centripetal</w:t>
      </w:r>
      <w:r>
        <w:softHyphen/>
        <w:t>kraf</w:t>
      </w:r>
      <w:r w:rsidR="00E80D75">
        <w:softHyphen/>
      </w:r>
      <w:r>
        <w:softHyphen/>
        <w:t xml:space="preserve">ten afhænger af massen. Vi fastholder radius på 10 cm ligesom i første delforsøg. Den faste hastighed vælger vi til at være 1,2 m/s. </w:t>
      </w:r>
      <w:r w:rsidR="0044089B">
        <w:t xml:space="preserve">Vi vil variere lodmasserne fra 0 til masserne fra 0 til 250 g i spring på 50 g. Da vognen i sig selv har massen 52 g, foretager vi målinger for følgende </w:t>
      </w:r>
      <w:r w:rsidR="0070364D">
        <w:t xml:space="preserve">samlede </w:t>
      </w:r>
      <w:r w:rsidR="0044089B">
        <w:t xml:space="preserve">masser, målt i gram: 52, 102, 152, 202, 252, 302. </w:t>
      </w:r>
      <w:r w:rsidR="0025601B">
        <w:t>Vi kunne i prin</w:t>
      </w:r>
      <w:r w:rsidR="002265AF">
        <w:softHyphen/>
      </w:r>
      <w:r w:rsidR="0025601B">
        <w:t>cip</w:t>
      </w:r>
      <w:r w:rsidR="002265AF">
        <w:softHyphen/>
      </w:r>
      <w:r w:rsidR="0025601B">
        <w:t xml:space="preserve">pet </w:t>
      </w:r>
      <w:r w:rsidR="001E0783">
        <w:t xml:space="preserve">for en given masse sætte </w:t>
      </w:r>
      <w:r w:rsidR="006A6903">
        <w:t>rotationsarmen i gang og efterfølgende lede efter hastig</w:t>
      </w:r>
      <w:r w:rsidR="00D32519">
        <w:softHyphen/>
      </w:r>
      <w:r w:rsidR="006A6903">
        <w:t>he</w:t>
      </w:r>
      <w:r w:rsidR="00D32519">
        <w:softHyphen/>
      </w:r>
      <w:r w:rsidR="006A6903">
        <w:t xml:space="preserve">den 1,2 m/s i hastighedskolonnen for at få </w:t>
      </w:r>
      <w:r w:rsidR="008C5C42">
        <w:t>d</w:t>
      </w:r>
      <w:r w:rsidR="006A6903">
        <w:t xml:space="preserve">en </w:t>
      </w:r>
      <w:r w:rsidR="008C5C42">
        <w:t xml:space="preserve">samtidige </w:t>
      </w:r>
      <w:r w:rsidR="006A6903">
        <w:t xml:space="preserve">kraft. </w:t>
      </w:r>
      <w:r w:rsidR="008C5C42">
        <w:t xml:space="preserve">Da usikkerhederne </w:t>
      </w:r>
      <w:r w:rsidR="00290D1C">
        <w:t>imid</w:t>
      </w:r>
      <w:r w:rsidR="002524D2">
        <w:softHyphen/>
      </w:r>
      <w:r w:rsidR="00290D1C">
        <w:t>ler</w:t>
      </w:r>
      <w:r w:rsidR="002524D2">
        <w:softHyphen/>
      </w:r>
      <w:r w:rsidR="00290D1C">
        <w:t xml:space="preserve">tid </w:t>
      </w:r>
      <w:r w:rsidR="001A40E9">
        <w:t xml:space="preserve">normalt </w:t>
      </w:r>
      <w:r w:rsidR="008C5C42">
        <w:t>er stør</w:t>
      </w:r>
      <w:r w:rsidR="00D32519">
        <w:softHyphen/>
      </w:r>
      <w:r w:rsidR="008C5C42">
        <w:t>re ved enkeltmålinger</w:t>
      </w:r>
      <w:r w:rsidR="00290D1C">
        <w:t xml:space="preserve"> end når man inddrager flere</w:t>
      </w:r>
      <w:r w:rsidR="008C5C42">
        <w:t xml:space="preserve">, er det </w:t>
      </w:r>
      <w:r w:rsidR="006A6903">
        <w:t>mer</w:t>
      </w:r>
      <w:r w:rsidR="00053587">
        <w:t>e sikkert at bru</w:t>
      </w:r>
      <w:r w:rsidR="002524D2">
        <w:softHyphen/>
      </w:r>
      <w:r w:rsidR="00053587">
        <w:t xml:space="preserve">ge det fit af formen </w:t>
      </w:r>
      <w:r w:rsidR="00053587" w:rsidRPr="00053587">
        <w:rPr>
          <w:position w:val="-10"/>
        </w:rPr>
        <w:object w:dxaOrig="1240" w:dyaOrig="380" w14:anchorId="680FED02">
          <v:shape id="_x0000_i1033" type="#_x0000_t75" style="width:61.8pt;height:19.2pt" o:ole="">
            <v:imagedata r:id="rId35" o:title=""/>
          </v:shape>
          <o:OLEObject Type="Embed" ProgID="Equation.DSMT4" ShapeID="_x0000_i1033" DrawAspect="Content" ObjectID="_1573754721" r:id="rId36"/>
        </w:object>
      </w:r>
      <w:r w:rsidR="008C5C42">
        <w:t xml:space="preserve">, som vi også var inde på i 1. delforsøg. </w:t>
      </w:r>
      <w:r w:rsidR="0025601B">
        <w:t xml:space="preserve"> </w:t>
      </w:r>
    </w:p>
    <w:p w14:paraId="18280F55" w14:textId="77777777" w:rsidR="0048430A" w:rsidRDefault="0048430A" w:rsidP="00E05960"/>
    <w:tbl>
      <w:tblPr>
        <w:tblStyle w:val="Tabel-Gitter"/>
        <w:tblW w:w="5670" w:type="dxa"/>
        <w:jc w:val="center"/>
        <w:tblBorders>
          <w:top w:val="single" w:sz="6" w:space="0" w:color="2F5496" w:themeColor="accent5" w:themeShade="BF"/>
          <w:left w:val="single" w:sz="6" w:space="0" w:color="2F5496" w:themeColor="accent5" w:themeShade="BF"/>
          <w:bottom w:val="single" w:sz="6" w:space="0" w:color="2F5496" w:themeColor="accent5" w:themeShade="BF"/>
          <w:right w:val="single" w:sz="6" w:space="0" w:color="2F5496" w:themeColor="accent5" w:themeShade="BF"/>
          <w:insideH w:val="single" w:sz="6" w:space="0" w:color="2F5496" w:themeColor="accent5" w:themeShade="BF"/>
          <w:insideV w:val="single" w:sz="6" w:space="0" w:color="2F5496" w:themeColor="accent5" w:themeShade="BF"/>
        </w:tblBorders>
        <w:tblCellMar>
          <w:top w:w="142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5670"/>
      </w:tblGrid>
      <w:tr w:rsidR="00FB02DE" w14:paraId="6AFAF739" w14:textId="77777777" w:rsidTr="00F42FAC">
        <w:trPr>
          <w:jc w:val="center"/>
        </w:trPr>
        <w:tc>
          <w:tcPr>
            <w:tcW w:w="8494" w:type="dxa"/>
          </w:tcPr>
          <w:p w14:paraId="3A65191B" w14:textId="77777777" w:rsidR="00FB02DE" w:rsidRPr="00201671" w:rsidRDefault="008C37D0" w:rsidP="00327404">
            <w:pPr>
              <w:spacing w:after="60"/>
              <w:rPr>
                <w:rFonts w:asciiTheme="minorHAnsi" w:hAnsiTheme="minorHAnsi" w:cstheme="minorHAnsi"/>
                <w:color w:val="2F5496" w:themeColor="accent5" w:themeShade="BF"/>
                <w:sz w:val="28"/>
                <w:szCs w:val="28"/>
              </w:rPr>
            </w:pPr>
            <w:r w:rsidRPr="00201671">
              <w:rPr>
                <w:rFonts w:asciiTheme="minorHAnsi" w:hAnsiTheme="minorHAnsi" w:cstheme="minorHAnsi"/>
                <w:color w:val="2F5496" w:themeColor="accent5" w:themeShade="BF"/>
                <w:sz w:val="28"/>
                <w:szCs w:val="28"/>
              </w:rPr>
              <w:t>Praktisk!</w:t>
            </w:r>
          </w:p>
          <w:p w14:paraId="4CE43CBD" w14:textId="7FBE2BBE" w:rsidR="008C37D0" w:rsidRDefault="008C37D0" w:rsidP="00421B74">
            <w:pPr>
              <w:spacing w:line="260" w:lineRule="atLeast"/>
            </w:pPr>
            <w:r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>Når der i det følgende skal laves én Logger Pro fil for hver mas</w:t>
            </w:r>
            <w:r w:rsidR="008B6F0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softHyphen/>
            </w:r>
            <w:r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 xml:space="preserve">se, er det praktisk at </w:t>
            </w:r>
            <w:r w:rsidR="00C07DAB"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>gemme filen fra den aktuelle må</w:t>
            </w:r>
            <w:r w:rsidR="008B6F0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softHyphen/>
            </w:r>
            <w:r w:rsidR="00C07DAB"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 xml:space="preserve">ling i </w:t>
            </w:r>
            <w:r w:rsidR="00421B74"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>et nyt navn, som skal repræsentere den næste måling. Der</w:t>
            </w:r>
            <w:r w:rsidR="008B6F0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softHyphen/>
            </w:r>
            <w:r w:rsidR="00421B74"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>ved slipper man for at gentage alle de sensor-op</w:t>
            </w:r>
            <w:r w:rsidR="008B6F0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softHyphen/>
            </w:r>
            <w:r w:rsidR="00421B74"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>sæt</w:t>
            </w:r>
            <w:r w:rsidR="008B6F0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softHyphen/>
            </w:r>
            <w:r w:rsidR="00421B74"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>nin</w:t>
            </w:r>
            <w:r w:rsidR="008B6F0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softHyphen/>
            </w:r>
            <w:r w:rsidR="00421B74"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>ger og andre indstillinger, som er omtalt i punkterne</w:t>
            </w:r>
            <w:r w:rsidR="00C10DE2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 xml:space="preserve"> i for</w:t>
            </w:r>
            <w:r w:rsidR="008B6F0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softHyphen/>
            </w:r>
            <w:r w:rsidR="00C10DE2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 xml:space="preserve">rige delforsøg. </w:t>
            </w:r>
            <w:r w:rsidR="00124A57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 xml:space="preserve">Også fit kan man slippe for at gentage. </w:t>
            </w:r>
            <w:r w:rsidR="00421B74" w:rsidRPr="00421B74">
              <w:rPr>
                <w:rFonts w:asciiTheme="minorHAnsi" w:hAnsiTheme="minorHAnsi" w:cstheme="minorHAnsi"/>
                <w:color w:val="2F5496" w:themeColor="accent5" w:themeShade="BF"/>
                <w:sz w:val="22"/>
              </w:rPr>
              <w:t xml:space="preserve"> </w:t>
            </w:r>
            <w:r w:rsidR="006115B8" w:rsidRPr="00421B74">
              <w:rPr>
                <w:color w:val="2F5496" w:themeColor="accent5" w:themeShade="BF"/>
              </w:rPr>
              <w:t xml:space="preserve"> </w:t>
            </w:r>
            <w:r w:rsidRPr="00421B74">
              <w:rPr>
                <w:color w:val="2F5496" w:themeColor="accent5" w:themeShade="BF"/>
              </w:rPr>
              <w:t xml:space="preserve"> </w:t>
            </w:r>
          </w:p>
        </w:tc>
      </w:tr>
    </w:tbl>
    <w:p w14:paraId="7DB08359" w14:textId="3796538B" w:rsidR="00BB3A4C" w:rsidRDefault="00BB3A4C" w:rsidP="00E05960"/>
    <w:p w14:paraId="5CA4000E" w14:textId="52336C63" w:rsidR="00197BDC" w:rsidRDefault="00A97201" w:rsidP="00E060D7">
      <w:pPr>
        <w:spacing w:after="180"/>
      </w:pPr>
      <w:r>
        <w:t>Fremgangsmåden er følgende:</w:t>
      </w:r>
    </w:p>
    <w:p w14:paraId="1D987F32" w14:textId="290BE5B0" w:rsidR="00A97201" w:rsidRDefault="00A97201" w:rsidP="00186D76">
      <w:pPr>
        <w:pStyle w:val="Ingenafstand"/>
      </w:pPr>
      <w:r>
        <w:t>1.</w:t>
      </w:r>
      <w:r>
        <w:tab/>
      </w:r>
      <w:r w:rsidR="00124A57">
        <w:t>Anbring den aktuelle masse i både den faste og den bevægelige vogn</w:t>
      </w:r>
    </w:p>
    <w:p w14:paraId="0BFE668B" w14:textId="251F7787" w:rsidR="00124A57" w:rsidRDefault="00124A57" w:rsidP="00186D76">
      <w:pPr>
        <w:pStyle w:val="Ingenafstand"/>
      </w:pPr>
      <w:r>
        <w:t>2.</w:t>
      </w:r>
      <w:r>
        <w:tab/>
        <w:t>Nulstil kraftmåleren</w:t>
      </w:r>
    </w:p>
    <w:p w14:paraId="43394398" w14:textId="6487D23C" w:rsidR="00124A57" w:rsidRDefault="00124A57" w:rsidP="00186D76">
      <w:pPr>
        <w:pStyle w:val="Ingenafstand"/>
        <w:ind w:left="420" w:hanging="420"/>
      </w:pPr>
      <w:r>
        <w:t>3.</w:t>
      </w:r>
      <w:r>
        <w:tab/>
        <w:t>Snur rotationsarmen rundt med fingeren, slip og tryk derefter på den grønne dataop</w:t>
      </w:r>
      <w:r>
        <w:softHyphen/>
        <w:t>sam</w:t>
      </w:r>
      <w:r>
        <w:softHyphen/>
        <w:t>lings-knap. Der skal snurres så hurtigt rundt, at kraften i begyndelsen ligger i om</w:t>
      </w:r>
      <w:r>
        <w:softHyphen/>
        <w:t xml:space="preserve">rådet </w:t>
      </w:r>
      <w:r w:rsidR="005D057B">
        <w:t>3-7</w:t>
      </w:r>
      <w:r>
        <w:t xml:space="preserve"> N</w:t>
      </w:r>
      <w:r w:rsidR="005D057B">
        <w:t xml:space="preserve">, lidt afhængig af masse. </w:t>
      </w:r>
      <w:r w:rsidR="00426263">
        <w:t xml:space="preserve">Samme opsætning som i forrige delforsøg, dvs. der måles fx i 40 s. </w:t>
      </w:r>
    </w:p>
    <w:p w14:paraId="7A2CCD58" w14:textId="1D417CC5" w:rsidR="00186D76" w:rsidRDefault="00186D76" w:rsidP="00186D76">
      <w:pPr>
        <w:pStyle w:val="Ingenafstand"/>
      </w:pPr>
      <w:r>
        <w:t>4.</w:t>
      </w:r>
      <w:r>
        <w:tab/>
        <w:t xml:space="preserve">Noter </w:t>
      </w:r>
      <w:r>
        <w:rPr>
          <w:i/>
        </w:rPr>
        <w:t>k</w:t>
      </w:r>
      <w:r>
        <w:t xml:space="preserve">-værdien for </w:t>
      </w:r>
      <w:proofErr w:type="spellStart"/>
      <w:r>
        <w:t>fittet</w:t>
      </w:r>
      <w:proofErr w:type="spellEnd"/>
      <w:r>
        <w:t xml:space="preserve"> </w:t>
      </w:r>
      <w:r w:rsidRPr="00053587">
        <w:rPr>
          <w:position w:val="-10"/>
        </w:rPr>
        <w:object w:dxaOrig="1240" w:dyaOrig="380" w14:anchorId="7789E9C5">
          <v:shape id="_x0000_i1034" type="#_x0000_t75" style="width:61.8pt;height:19.2pt" o:ole="">
            <v:imagedata r:id="rId35" o:title=""/>
          </v:shape>
          <o:OLEObject Type="Embed" ProgID="Equation.DSMT4" ShapeID="_x0000_i1034" DrawAspect="Content" ObjectID="_1573754722" r:id="rId37"/>
        </w:object>
      </w:r>
      <w:r>
        <w:t xml:space="preserve">. </w:t>
      </w:r>
    </w:p>
    <w:p w14:paraId="745C5E4A" w14:textId="44BF6347" w:rsidR="00102EE3" w:rsidRDefault="00102EE3" w:rsidP="00186D76">
      <w:pPr>
        <w:pStyle w:val="Ingenafstand"/>
      </w:pPr>
      <w:r>
        <w:t>5.</w:t>
      </w:r>
      <w:r>
        <w:tab/>
        <w:t>Gem filen, men gem den også i et nyt navn, som skal høre til næste masse.</w:t>
      </w:r>
    </w:p>
    <w:p w14:paraId="7D508257" w14:textId="0765D143" w:rsidR="00102EE3" w:rsidRDefault="00102EE3" w:rsidP="00186D76">
      <w:pPr>
        <w:pStyle w:val="Ingenafstand"/>
      </w:pPr>
      <w:r>
        <w:t>6.</w:t>
      </w:r>
      <w:r>
        <w:tab/>
        <w:t xml:space="preserve">Gentag punkterne 1-5 med en ny masse. </w:t>
      </w:r>
    </w:p>
    <w:p w14:paraId="68199B87" w14:textId="77777777" w:rsidR="00184F45" w:rsidRDefault="00184F45" w:rsidP="00186D76">
      <w:pPr>
        <w:pStyle w:val="Ingenafstand"/>
      </w:pPr>
    </w:p>
    <w:p w14:paraId="6F9D2C85" w14:textId="4094039D" w:rsidR="00184F45" w:rsidRDefault="00184F45" w:rsidP="00186D76">
      <w:pPr>
        <w:pStyle w:val="Ingenafstand"/>
      </w:pPr>
    </w:p>
    <w:p w14:paraId="43B8EFEB" w14:textId="77777777" w:rsidR="00876A72" w:rsidRDefault="00876A72">
      <w:pPr>
        <w:tabs>
          <w:tab w:val="clear" w:pos="425"/>
        </w:tabs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095B7C00" w14:textId="42DA1734" w:rsidR="00184F45" w:rsidRPr="00184F45" w:rsidRDefault="00184F45" w:rsidP="00876A72">
      <w:pPr>
        <w:pStyle w:val="Ingenafstand"/>
        <w:spacing w:after="120"/>
        <w:rPr>
          <w:b/>
        </w:rPr>
      </w:pPr>
      <w:r w:rsidRPr="00184F45">
        <w:rPr>
          <w:b/>
        </w:rPr>
        <w:lastRenderedPageBreak/>
        <w:t>Databehandling</w:t>
      </w:r>
    </w:p>
    <w:p w14:paraId="65B58DDE" w14:textId="6D9AFE1F" w:rsidR="00186D76" w:rsidRDefault="00184F45" w:rsidP="00B07202">
      <w:pPr>
        <w:pStyle w:val="Ingenafstand"/>
        <w:spacing w:after="240"/>
        <w:ind w:left="420" w:hanging="420"/>
      </w:pPr>
      <w:r>
        <w:t>A.</w:t>
      </w:r>
      <w:r>
        <w:tab/>
        <w:t>Lav en ekstra Logger Pro fil, hvori første kolonne skal indeholde masserne, den an</w:t>
      </w:r>
      <w:r w:rsidR="00D74D0D">
        <w:softHyphen/>
      </w:r>
      <w:r>
        <w:t xml:space="preserve">den skal indeholde de tilhørende konstanter fra ovennævnte fit, og den tredje skal </w:t>
      </w:r>
      <w:r w:rsidR="00414FF7">
        <w:t>væ</w:t>
      </w:r>
      <w:r w:rsidR="00414FF7">
        <w:softHyphen/>
        <w:t xml:space="preserve">re en </w:t>
      </w:r>
      <w:r w:rsidR="00414FF7" w:rsidRPr="00414FF7">
        <w:rPr>
          <w:i/>
        </w:rPr>
        <w:t>N</w:t>
      </w:r>
      <w:r w:rsidRPr="00414FF7">
        <w:rPr>
          <w:i/>
        </w:rPr>
        <w:t>y beregnet kolonne</w:t>
      </w:r>
      <w:r>
        <w:t xml:space="preserve">, hvor kraften udregnes via </w:t>
      </w:r>
      <w:r w:rsidRPr="00053587">
        <w:rPr>
          <w:position w:val="-10"/>
        </w:rPr>
        <w:object w:dxaOrig="1240" w:dyaOrig="380" w14:anchorId="036D34AB">
          <v:shape id="_x0000_i1035" type="#_x0000_t75" style="width:61.8pt;height:19.2pt" o:ole="">
            <v:imagedata r:id="rId35" o:title=""/>
          </v:shape>
          <o:OLEObject Type="Embed" ProgID="Equation.DSMT4" ShapeID="_x0000_i1035" DrawAspect="Content" ObjectID="_1573754723" r:id="rId38"/>
        </w:object>
      </w:r>
      <w:r>
        <w:t xml:space="preserve"> med udgangs</w:t>
      </w:r>
      <w:r>
        <w:softHyphen/>
        <w:t xml:space="preserve">punkt i hastigheden </w:t>
      </w:r>
      <w:r w:rsidRPr="00184F45">
        <w:rPr>
          <w:position w:val="-10"/>
        </w:rPr>
        <w:object w:dxaOrig="1100" w:dyaOrig="340" w14:anchorId="2BB94187">
          <v:shape id="_x0000_i1036" type="#_x0000_t75" style="width:55.2pt;height:16.8pt" o:ole="">
            <v:imagedata r:id="rId39" o:title=""/>
          </v:shape>
          <o:OLEObject Type="Embed" ProgID="Equation.DSMT4" ShapeID="_x0000_i1036" DrawAspect="Content" ObjectID="_1573754724" r:id="rId40"/>
        </w:object>
      </w:r>
      <w:r>
        <w:t xml:space="preserve">. </w:t>
      </w:r>
      <w:r w:rsidR="00D74D0D">
        <w:t xml:space="preserve">Skriv altså følgende i beregningsfeltet: </w:t>
      </w:r>
      <w:r w:rsidR="00D74D0D" w:rsidRPr="00D74D0D">
        <w:t>"k"*1,2^2</w:t>
      </w:r>
    </w:p>
    <w:p w14:paraId="0A0C308F" w14:textId="54E5926E" w:rsidR="008372E6" w:rsidRDefault="003333DE" w:rsidP="00171152">
      <w:pPr>
        <w:jc w:val="center"/>
      </w:pPr>
      <w:r>
        <w:rPr>
          <w:noProof/>
        </w:rPr>
        <w:drawing>
          <wp:inline distT="0" distB="0" distL="0" distR="0" wp14:anchorId="062F58D6" wp14:editId="7AEE57AE">
            <wp:extent cx="3189600" cy="1458000"/>
            <wp:effectExtent l="19050" t="19050" r="11430" b="2794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145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41DC6" w14:textId="6CEEAA86" w:rsidR="00197BDC" w:rsidRDefault="00A87C5E" w:rsidP="00171152">
      <w:pPr>
        <w:spacing w:before="180"/>
      </w:pPr>
      <w:r>
        <w:t>B.</w:t>
      </w:r>
      <w:r>
        <w:tab/>
        <w:t xml:space="preserve">Lav en punkt-graf for kraften som funktion af massen. </w:t>
      </w:r>
    </w:p>
    <w:p w14:paraId="1B10D264" w14:textId="3876A6F9" w:rsidR="00A87C5E" w:rsidRDefault="00A87C5E" w:rsidP="00A87C5E">
      <w:pPr>
        <w:ind w:left="420" w:hanging="420"/>
      </w:pPr>
      <w:r>
        <w:t>C.</w:t>
      </w:r>
      <w:r>
        <w:tab/>
        <w:t>Foretag lineær regression. Kan du bekræfte, at centripetalkraften er proportional med massen?</w:t>
      </w:r>
    </w:p>
    <w:p w14:paraId="3AF0717A" w14:textId="0CEC49B6" w:rsidR="00A87C5E" w:rsidRDefault="00A87C5E" w:rsidP="00A87C5E">
      <w:pPr>
        <w:ind w:left="420" w:hanging="420"/>
      </w:pPr>
    </w:p>
    <w:p w14:paraId="5FD49140" w14:textId="4D4C0EC6" w:rsidR="00A87C5E" w:rsidRDefault="00A87C5E" w:rsidP="00A87C5E">
      <w:pPr>
        <w:ind w:left="420" w:hanging="420"/>
      </w:pPr>
    </w:p>
    <w:p w14:paraId="1ACA7264" w14:textId="4373FC85" w:rsidR="00CD0F96" w:rsidRDefault="00CD0F96" w:rsidP="00CD0F96">
      <w:pPr>
        <w:pStyle w:val="Overskrift4"/>
      </w:pPr>
      <w:r>
        <w:t>Delforsøg 3 (Kraft som funktion af radius)</w:t>
      </w:r>
    </w:p>
    <w:p w14:paraId="2CEA1893" w14:textId="36F7C79A" w:rsidR="00197BDC" w:rsidRDefault="002768F3" w:rsidP="00CD0F96">
      <w:r>
        <w:t>I det sidste delforsøg fastholder vi masse og hastighed og undersøger, hvordan centripe</w:t>
      </w:r>
      <w:r>
        <w:softHyphen/>
        <w:t>tal</w:t>
      </w:r>
      <w:r>
        <w:softHyphen/>
        <w:t xml:space="preserve">kraften afhænger af radius i cirkelbanen. </w:t>
      </w:r>
      <w:r w:rsidR="00295D8E">
        <w:t>Vi fastholder en masse på 152 g, svarende til en lodmasse på 100 g og igen vælger vi den faste hastighed til 1,2 m/s. Vi vil variere ra</w:t>
      </w:r>
      <w:r w:rsidR="00190496">
        <w:softHyphen/>
      </w:r>
      <w:r w:rsidR="00295D8E">
        <w:t xml:space="preserve">dius fra 8 </w:t>
      </w:r>
      <w:r w:rsidR="00190496">
        <w:t>cm til og med 16 cm i spring på 2 cm</w:t>
      </w:r>
      <w:r w:rsidR="00295D8E">
        <w:t>.</w:t>
      </w:r>
      <w:r w:rsidR="006D06B1">
        <w:t xml:space="preserve"> Ellers foregår målingerne på samme må</w:t>
      </w:r>
      <w:r w:rsidR="00190496">
        <w:softHyphen/>
      </w:r>
      <w:r w:rsidR="006D06B1">
        <w:t xml:space="preserve">de som i delforsøg 2 med at foretage et fit for at bestemme konstanten </w:t>
      </w:r>
      <w:r w:rsidR="006D06B1">
        <w:rPr>
          <w:i/>
        </w:rPr>
        <w:t>k</w:t>
      </w:r>
      <w:r w:rsidR="006D06B1">
        <w:t xml:space="preserve">. Der er dog </w:t>
      </w:r>
      <w:r w:rsidR="001F05F9">
        <w:t>én ting, ma</w:t>
      </w:r>
      <w:r w:rsidR="006D06B1">
        <w:t>n skal huske: Da radius ændres</w:t>
      </w:r>
      <w:r w:rsidR="00586ECB">
        <w:t xml:space="preserve"> fra måling til måling,</w:t>
      </w:r>
      <w:r w:rsidR="006D06B1">
        <w:t xml:space="preserve"> skal vi ved hver måling ind i sensor</w:t>
      </w:r>
      <w:r w:rsidR="00190496">
        <w:t>-</w:t>
      </w:r>
      <w:r w:rsidR="006D06B1">
        <w:t>opsæt</w:t>
      </w:r>
      <w:r w:rsidR="00190496">
        <w:softHyphen/>
      </w:r>
      <w:r w:rsidR="006D06B1">
        <w:t>nin</w:t>
      </w:r>
      <w:r w:rsidR="00190496">
        <w:softHyphen/>
      </w:r>
      <w:r w:rsidR="006D06B1">
        <w:t xml:space="preserve">gen for </w:t>
      </w:r>
      <w:proofErr w:type="spellStart"/>
      <w:r w:rsidR="006D06B1">
        <w:t>Photo</w:t>
      </w:r>
      <w:r w:rsidR="00054EA3">
        <w:softHyphen/>
      </w:r>
      <w:r w:rsidR="006D06B1">
        <w:t>gaten</w:t>
      </w:r>
      <w:proofErr w:type="spellEnd"/>
      <w:r w:rsidR="006D06B1">
        <w:t xml:space="preserve"> for at sætte en afstand – som beskrevet under punkt 5 i delforsøg 1. </w:t>
      </w:r>
      <w:r w:rsidR="001F05F9">
        <w:t xml:space="preserve">Der laves én fil for hver værdi af radius. </w:t>
      </w:r>
    </w:p>
    <w:p w14:paraId="4A4BBBC5" w14:textId="4083B8DE" w:rsidR="0023185C" w:rsidRDefault="0023185C" w:rsidP="00CD0F96"/>
    <w:p w14:paraId="123E979D" w14:textId="77777777" w:rsidR="0023185C" w:rsidRDefault="0023185C" w:rsidP="0023185C">
      <w:pPr>
        <w:spacing w:after="180"/>
      </w:pPr>
      <w:r>
        <w:t>Fremgangsmåden er følgende:</w:t>
      </w:r>
    </w:p>
    <w:p w14:paraId="670DC64F" w14:textId="18249DB1" w:rsidR="00156405" w:rsidRDefault="0023185C" w:rsidP="0023185C">
      <w:r>
        <w:t>1.</w:t>
      </w:r>
      <w:r w:rsidR="00156405">
        <w:t xml:space="preserve"> </w:t>
      </w:r>
      <w:r w:rsidR="00156405">
        <w:tab/>
        <w:t xml:space="preserve">Fastgør den faste vogn </w:t>
      </w:r>
      <w:r w:rsidR="00051E30">
        <w:t xml:space="preserve">i den aktuelle radius </w:t>
      </w:r>
      <w:r w:rsidR="00156405">
        <w:t xml:space="preserve">fra rotationsaksen. </w:t>
      </w:r>
    </w:p>
    <w:p w14:paraId="2EF88A17" w14:textId="62C15399" w:rsidR="00051E30" w:rsidRDefault="00156405" w:rsidP="00051E30">
      <w:pPr>
        <w:ind w:left="420" w:hanging="420"/>
      </w:pPr>
      <w:r>
        <w:t>2.</w:t>
      </w:r>
      <w:r>
        <w:tab/>
      </w:r>
      <w:r w:rsidR="00051E30">
        <w:t xml:space="preserve">Indstil kraft-sensorens position på den lodrette opstander, så den bevægelige vogn vil udføre en cirkelbevægelse med den aktuelle radius. </w:t>
      </w:r>
    </w:p>
    <w:p w14:paraId="536647B9" w14:textId="3006CF75" w:rsidR="00296F16" w:rsidRDefault="00051E30" w:rsidP="00296F16">
      <w:pPr>
        <w:ind w:left="420" w:hanging="420"/>
      </w:pPr>
      <w:r>
        <w:t>3.</w:t>
      </w:r>
      <w:r>
        <w:tab/>
      </w:r>
      <w:r w:rsidR="00A236A2">
        <w:t xml:space="preserve">Benyt teknikken fra 1. delforsøg punkt 1-5 til </w:t>
      </w:r>
      <w:r w:rsidR="00C95D9E">
        <w:t xml:space="preserve">i Logger Pro </w:t>
      </w:r>
      <w:r w:rsidR="00A236A2">
        <w:t xml:space="preserve">at indstille den afstand </w:t>
      </w:r>
      <w:r w:rsidR="00C95D9E">
        <w:t>for</w:t>
      </w:r>
      <w:r w:rsidR="00A236A2">
        <w:t xml:space="preserve"> </w:t>
      </w:r>
      <w:proofErr w:type="spellStart"/>
      <w:r w:rsidR="00A236A2">
        <w:t>Photogaten</w:t>
      </w:r>
      <w:proofErr w:type="spellEnd"/>
      <w:r w:rsidR="00A236A2">
        <w:t>, som hører til den aktuelle radius.</w:t>
      </w:r>
    </w:p>
    <w:p w14:paraId="4ADB81E0" w14:textId="77777777" w:rsidR="00296F16" w:rsidRDefault="00296F16" w:rsidP="00296F16">
      <w:pPr>
        <w:ind w:left="420" w:hanging="420"/>
      </w:pPr>
      <w:r>
        <w:t>4.</w:t>
      </w:r>
      <w:r>
        <w:tab/>
        <w:t>Nulstil kraftmåleren</w:t>
      </w:r>
    </w:p>
    <w:p w14:paraId="395C3A5C" w14:textId="77777777" w:rsidR="008E1164" w:rsidRDefault="00296F16" w:rsidP="008E1164">
      <w:pPr>
        <w:pStyle w:val="Ingenafstand"/>
        <w:ind w:left="420" w:hanging="420"/>
      </w:pPr>
      <w:r>
        <w:t>5.</w:t>
      </w:r>
      <w:r>
        <w:tab/>
      </w:r>
      <w:r w:rsidR="004832B3">
        <w:t>Snur rotationsarmen rundt med fingeren, slip og tryk derefter på den grønne dataop</w:t>
      </w:r>
      <w:r w:rsidR="004832B3">
        <w:softHyphen/>
        <w:t>sam</w:t>
      </w:r>
      <w:r w:rsidR="004832B3">
        <w:softHyphen/>
        <w:t>lings-knap. Der skal snurres så hurtigt rundt, at kraften i begyndelsen ligger i om</w:t>
      </w:r>
      <w:r w:rsidR="004832B3">
        <w:softHyphen/>
        <w:t>rådet 3-5 N. Samme opsætning som i forrige delforsøg, dvs. der måles fx i 40 s.</w:t>
      </w:r>
      <w:r w:rsidR="008E1164" w:rsidRPr="008E1164">
        <w:t xml:space="preserve"> </w:t>
      </w:r>
    </w:p>
    <w:p w14:paraId="3AA5585D" w14:textId="76558757" w:rsidR="008E1164" w:rsidRDefault="008E1164" w:rsidP="008E1164">
      <w:pPr>
        <w:pStyle w:val="Ingenafstand"/>
      </w:pPr>
      <w:r>
        <w:t>6.</w:t>
      </w:r>
      <w:r>
        <w:tab/>
        <w:t xml:space="preserve">Noter </w:t>
      </w:r>
      <w:r>
        <w:rPr>
          <w:i/>
        </w:rPr>
        <w:t>k</w:t>
      </w:r>
      <w:r>
        <w:t xml:space="preserve">-værdien for </w:t>
      </w:r>
      <w:proofErr w:type="spellStart"/>
      <w:r>
        <w:t>fittet</w:t>
      </w:r>
      <w:proofErr w:type="spellEnd"/>
      <w:r>
        <w:t xml:space="preserve"> </w:t>
      </w:r>
      <w:r w:rsidRPr="00053587">
        <w:rPr>
          <w:position w:val="-10"/>
        </w:rPr>
        <w:object w:dxaOrig="1240" w:dyaOrig="380" w14:anchorId="78AA5C56">
          <v:shape id="_x0000_i1037" type="#_x0000_t75" style="width:61.8pt;height:19.2pt" o:ole="">
            <v:imagedata r:id="rId35" o:title=""/>
          </v:shape>
          <o:OLEObject Type="Embed" ProgID="Equation.DSMT4" ShapeID="_x0000_i1037" DrawAspect="Content" ObjectID="_1573754725" r:id="rId42"/>
        </w:object>
      </w:r>
      <w:r>
        <w:t xml:space="preserve">. </w:t>
      </w:r>
    </w:p>
    <w:p w14:paraId="743BAAD8" w14:textId="685CF19E" w:rsidR="008E1164" w:rsidRDefault="008E1164" w:rsidP="008E1164">
      <w:pPr>
        <w:pStyle w:val="Ingenafstand"/>
      </w:pPr>
      <w:r>
        <w:t>7.</w:t>
      </w:r>
      <w:r>
        <w:tab/>
        <w:t xml:space="preserve">Gem filen, men gem den også i et nyt navn, som skal høre til næste </w:t>
      </w:r>
      <w:r w:rsidR="00C95D9E">
        <w:t>radius</w:t>
      </w:r>
      <w:r>
        <w:t>.</w:t>
      </w:r>
    </w:p>
    <w:p w14:paraId="3016101D" w14:textId="710F56D6" w:rsidR="008E1164" w:rsidRDefault="008E1164" w:rsidP="008E1164">
      <w:pPr>
        <w:pStyle w:val="Ingenafstand"/>
      </w:pPr>
      <w:r>
        <w:t>8.</w:t>
      </w:r>
      <w:r>
        <w:tab/>
        <w:t xml:space="preserve">Gentag punkterne 1-5 med en ny radius. </w:t>
      </w:r>
    </w:p>
    <w:p w14:paraId="3D84132A" w14:textId="77777777" w:rsidR="008E1164" w:rsidRDefault="008E1164" w:rsidP="00296F16">
      <w:pPr>
        <w:ind w:left="420" w:hanging="420"/>
      </w:pPr>
    </w:p>
    <w:p w14:paraId="2DB10F64" w14:textId="34E4830B" w:rsidR="00051E30" w:rsidRDefault="004832B3" w:rsidP="00296F16">
      <w:pPr>
        <w:ind w:left="420" w:hanging="420"/>
      </w:pPr>
      <w:r>
        <w:t xml:space="preserve"> </w:t>
      </w:r>
      <w:r w:rsidR="005D057B">
        <w:t xml:space="preserve"> </w:t>
      </w:r>
      <w:r w:rsidR="00A236A2">
        <w:t xml:space="preserve">  </w:t>
      </w:r>
      <w:r w:rsidR="00E91FD1">
        <w:t xml:space="preserve"> </w:t>
      </w:r>
    </w:p>
    <w:p w14:paraId="59285434" w14:textId="77777777" w:rsidR="001F05F9" w:rsidRDefault="001F05F9" w:rsidP="00CD0F96"/>
    <w:p w14:paraId="1D5FA774" w14:textId="77777777" w:rsidR="001F05F9" w:rsidRPr="00184F45" w:rsidRDefault="001F05F9" w:rsidP="001F05F9">
      <w:pPr>
        <w:pStyle w:val="Ingenafstand"/>
        <w:spacing w:after="120"/>
        <w:rPr>
          <w:b/>
        </w:rPr>
      </w:pPr>
      <w:r w:rsidRPr="00184F45">
        <w:rPr>
          <w:b/>
        </w:rPr>
        <w:lastRenderedPageBreak/>
        <w:t>Databehandling</w:t>
      </w:r>
    </w:p>
    <w:p w14:paraId="79A7CFE6" w14:textId="4540F0F2" w:rsidR="001F05F9" w:rsidRDefault="001F05F9" w:rsidP="00E97C80">
      <w:pPr>
        <w:pStyle w:val="Ingenafstand"/>
        <w:spacing w:after="240"/>
        <w:ind w:left="420" w:hanging="420"/>
      </w:pPr>
      <w:r>
        <w:t>A.</w:t>
      </w:r>
      <w:r>
        <w:tab/>
        <w:t xml:space="preserve">Lav en ekstra Logger Pro fil, hvori første kolonne skal indeholde </w:t>
      </w:r>
      <w:r w:rsidR="001A6491">
        <w:t>radierne</w:t>
      </w:r>
      <w:r>
        <w:t xml:space="preserve">, den anden skal indeholde de tilhørende konstanter fra </w:t>
      </w:r>
      <w:proofErr w:type="spellStart"/>
      <w:r w:rsidR="001A6491">
        <w:t>fittet</w:t>
      </w:r>
      <w:proofErr w:type="spellEnd"/>
      <w:r>
        <w:t xml:space="preserve">, og den tredje skal være en </w:t>
      </w:r>
      <w:r w:rsidR="00414FF7" w:rsidRPr="00414FF7">
        <w:rPr>
          <w:i/>
        </w:rPr>
        <w:t>N</w:t>
      </w:r>
      <w:r w:rsidRPr="00414FF7">
        <w:rPr>
          <w:i/>
        </w:rPr>
        <w:t>y bereg</w:t>
      </w:r>
      <w:r w:rsidR="0058750F">
        <w:rPr>
          <w:i/>
        </w:rPr>
        <w:softHyphen/>
      </w:r>
      <w:r w:rsidRPr="00414FF7">
        <w:rPr>
          <w:i/>
        </w:rPr>
        <w:t>net kolonne</w:t>
      </w:r>
      <w:r>
        <w:t xml:space="preserve">, hvor kraften udregnes via </w:t>
      </w:r>
      <w:r w:rsidRPr="00053587">
        <w:rPr>
          <w:position w:val="-10"/>
        </w:rPr>
        <w:object w:dxaOrig="1240" w:dyaOrig="380" w14:anchorId="38C8744A">
          <v:shape id="_x0000_i1038" type="#_x0000_t75" style="width:61.8pt;height:19.2pt" o:ole="">
            <v:imagedata r:id="rId35" o:title=""/>
          </v:shape>
          <o:OLEObject Type="Embed" ProgID="Equation.DSMT4" ShapeID="_x0000_i1038" DrawAspect="Content" ObjectID="_1573754726" r:id="rId43"/>
        </w:object>
      </w:r>
      <w:r>
        <w:t xml:space="preserve"> med udgangs</w:t>
      </w:r>
      <w:r>
        <w:softHyphen/>
        <w:t>punkt i has</w:t>
      </w:r>
      <w:r w:rsidR="00414FF7">
        <w:softHyphen/>
      </w:r>
      <w:r>
        <w:t>tig</w:t>
      </w:r>
      <w:r w:rsidR="00414FF7">
        <w:softHyphen/>
      </w:r>
      <w:r>
        <w:t xml:space="preserve">heden </w:t>
      </w:r>
      <w:r w:rsidRPr="00184F45">
        <w:rPr>
          <w:position w:val="-10"/>
        </w:rPr>
        <w:object w:dxaOrig="1100" w:dyaOrig="340" w14:anchorId="7D22067B">
          <v:shape id="_x0000_i1039" type="#_x0000_t75" style="width:55.2pt;height:16.8pt" o:ole="">
            <v:imagedata r:id="rId39" o:title=""/>
          </v:shape>
          <o:OLEObject Type="Embed" ProgID="Equation.DSMT4" ShapeID="_x0000_i1039" DrawAspect="Content" ObjectID="_1573754727" r:id="rId44"/>
        </w:object>
      </w:r>
      <w:r>
        <w:t xml:space="preserve">. </w:t>
      </w:r>
      <w:r w:rsidR="00E97C80">
        <w:t xml:space="preserve">Skriv altså følgende i beregningsfeltet: </w:t>
      </w:r>
      <w:r w:rsidR="00E97C80" w:rsidRPr="00D74D0D">
        <w:t>"k"*1,2^2</w:t>
      </w:r>
    </w:p>
    <w:p w14:paraId="35DFA4B0" w14:textId="306736DB" w:rsidR="001F05F9" w:rsidRDefault="00E97C80" w:rsidP="001F05F9">
      <w:pPr>
        <w:jc w:val="center"/>
      </w:pPr>
      <w:r>
        <w:rPr>
          <w:noProof/>
        </w:rPr>
        <w:drawing>
          <wp:inline distT="0" distB="0" distL="0" distR="0" wp14:anchorId="02B0462E" wp14:editId="14A63E94">
            <wp:extent cx="3178800" cy="1303200"/>
            <wp:effectExtent l="19050" t="19050" r="22225" b="1143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130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DD0C6" w14:textId="1A85F066" w:rsidR="001F05F9" w:rsidRDefault="001F05F9" w:rsidP="001F05F9">
      <w:pPr>
        <w:spacing w:before="180"/>
      </w:pPr>
      <w:r>
        <w:t>B.</w:t>
      </w:r>
      <w:r>
        <w:tab/>
        <w:t xml:space="preserve">Lav en punkt-graf for kraften som funktion af </w:t>
      </w:r>
      <w:r w:rsidR="007A0E4A">
        <w:t>radius</w:t>
      </w:r>
      <w:r>
        <w:t xml:space="preserve">. </w:t>
      </w:r>
    </w:p>
    <w:p w14:paraId="0FFF17CC" w14:textId="716305FF" w:rsidR="001F05F9" w:rsidRDefault="001F05F9" w:rsidP="007738CA">
      <w:pPr>
        <w:pStyle w:val="Ingenafstand"/>
        <w:ind w:left="420" w:hanging="420"/>
      </w:pPr>
      <w:r>
        <w:t>C.</w:t>
      </w:r>
      <w:r>
        <w:tab/>
        <w:t xml:space="preserve">Foretag </w:t>
      </w:r>
      <w:r w:rsidR="00E549F2">
        <w:t xml:space="preserve">et fit med en funktion af typen </w:t>
      </w:r>
      <w:r w:rsidR="00E549F2" w:rsidRPr="00E549F2">
        <w:rPr>
          <w:position w:val="-10"/>
        </w:rPr>
        <w:object w:dxaOrig="1100" w:dyaOrig="340" w14:anchorId="60549EB3">
          <v:shape id="_x0000_i1040" type="#_x0000_t75" style="width:55.2pt;height:16.8pt" o:ole="">
            <v:imagedata r:id="rId46" o:title=""/>
          </v:shape>
          <o:OLEObject Type="Embed" ProgID="Equation.DSMT4" ShapeID="_x0000_i1040" DrawAspect="Content" ObjectID="_1573754728" r:id="rId47"/>
        </w:object>
      </w:r>
      <w:r w:rsidR="00E549F2">
        <w:t xml:space="preserve">. </w:t>
      </w:r>
      <w:r>
        <w:t>Kan du bekræfte, at centripetal</w:t>
      </w:r>
      <w:r w:rsidR="007738CA">
        <w:softHyphen/>
      </w:r>
      <w:r>
        <w:t>kraf</w:t>
      </w:r>
      <w:r w:rsidR="007738CA">
        <w:softHyphen/>
      </w:r>
      <w:r>
        <w:t xml:space="preserve">ten er </w:t>
      </w:r>
      <w:r w:rsidR="00E549F2">
        <w:t>omvendt proportional med radius</w:t>
      </w:r>
      <w:r>
        <w:t>?</w:t>
      </w:r>
    </w:p>
    <w:p w14:paraId="7EE9F88D" w14:textId="77777777" w:rsidR="00682EB8" w:rsidRDefault="00682EB8" w:rsidP="007738CA">
      <w:pPr>
        <w:pStyle w:val="Ingenafstand"/>
        <w:ind w:left="420" w:hanging="420"/>
      </w:pPr>
    </w:p>
    <w:p w14:paraId="7D1DE15F" w14:textId="77777777" w:rsidR="00615E98" w:rsidRDefault="00615E98" w:rsidP="007D5A76">
      <w:pPr>
        <w:pStyle w:val="Overskrift4"/>
        <w:pBdr>
          <w:bottom w:val="single" w:sz="6" w:space="1" w:color="auto"/>
        </w:pBdr>
      </w:pPr>
    </w:p>
    <w:p w14:paraId="525DE7B7" w14:textId="266CAD0E" w:rsidR="00BB3A4C" w:rsidRDefault="007D5A76" w:rsidP="007D5A76">
      <w:pPr>
        <w:pStyle w:val="Overskrift4"/>
      </w:pPr>
      <w:r>
        <w:t>Bemærkninger</w:t>
      </w:r>
    </w:p>
    <w:p w14:paraId="5F18BBA9" w14:textId="14D18743" w:rsidR="00682EB8" w:rsidRDefault="00682EB8" w:rsidP="00682EB8">
      <w:pPr>
        <w:pStyle w:val="Ingenafstand"/>
      </w:pPr>
      <w:r>
        <w:t xml:space="preserve">I stedet for at lave et fit med en funktion af formen </w:t>
      </w:r>
      <w:r w:rsidRPr="00682EB8">
        <w:rPr>
          <w:position w:val="-10"/>
        </w:rPr>
        <w:object w:dxaOrig="1219" w:dyaOrig="380" w14:anchorId="21EC5434">
          <v:shape id="_x0000_i1041" type="#_x0000_t75" style="width:61.2pt;height:19.2pt" o:ole="">
            <v:imagedata r:id="rId48" o:title=""/>
          </v:shape>
          <o:OLEObject Type="Embed" ProgID="Equation.DSMT4" ShapeID="_x0000_i1041" DrawAspect="Content" ObjectID="_1573754729" r:id="rId49"/>
        </w:object>
      </w:r>
      <w:r>
        <w:t xml:space="preserve"> i de enkelte delforsøg, kan man vælge at udføre et fit med </w:t>
      </w:r>
      <w:r w:rsidRPr="00682EB8">
        <w:rPr>
          <w:position w:val="-10"/>
        </w:rPr>
        <w:object w:dxaOrig="1560" w:dyaOrig="380" w14:anchorId="6AF91822">
          <v:shape id="_x0000_i1042" type="#_x0000_t75" style="width:78pt;height:19.2pt" o:ole="">
            <v:imagedata r:id="rId50" o:title=""/>
          </v:shape>
          <o:OLEObject Type="Embed" ProgID="Equation.DSMT4" ShapeID="_x0000_i1042" DrawAspect="Content" ObjectID="_1573754730" r:id="rId51"/>
        </w:object>
      </w:r>
      <w:r>
        <w:t xml:space="preserve"> for at opsamle mulige nulpunktsfejl i kraftmåleren (på trods af, at den er nulstillet). Det giver lidt bedre resultater! </w:t>
      </w:r>
    </w:p>
    <w:p w14:paraId="453EDF5E" w14:textId="4C962E82" w:rsidR="00682EB8" w:rsidRDefault="00682EB8" w:rsidP="007D5A76"/>
    <w:p w14:paraId="3F916750" w14:textId="48CF9CA3" w:rsidR="007D5A76" w:rsidRPr="007D5A76" w:rsidRDefault="007D5A76" w:rsidP="007D5A76">
      <w:r w:rsidRPr="007738CA">
        <w:t>Alternativt til Dual-Range Force Sensor kan man bruge en Wireless Dynamic Sensor Sy</w:t>
      </w:r>
      <w:r w:rsidR="00234A37">
        <w:softHyphen/>
      </w:r>
      <w:r w:rsidRPr="007738CA">
        <w:t xml:space="preserve">stem (WDSS), også fra </w:t>
      </w:r>
      <w:proofErr w:type="spellStart"/>
      <w:r w:rsidRPr="007738CA">
        <w:t>Vernier</w:t>
      </w:r>
      <w:proofErr w:type="spellEnd"/>
      <w:r w:rsidRPr="007738CA">
        <w:t xml:space="preserve">. </w:t>
      </w:r>
      <w:r w:rsidR="00615E98">
        <w:t>Som man kan se på billedet på første side, følger der også en</w:t>
      </w:r>
      <w:r w:rsidR="00F95AE8">
        <w:t xml:space="preserve"> </w:t>
      </w:r>
      <w:proofErr w:type="spellStart"/>
      <w:r w:rsidR="00F95AE8" w:rsidRPr="00F95AE8">
        <w:rPr>
          <w:i/>
        </w:rPr>
        <w:t>Ultra</w:t>
      </w:r>
      <w:proofErr w:type="spellEnd"/>
      <w:r w:rsidR="00F95AE8" w:rsidRPr="00F95AE8">
        <w:rPr>
          <w:i/>
        </w:rPr>
        <w:t xml:space="preserve"> </w:t>
      </w:r>
      <w:proofErr w:type="spellStart"/>
      <w:r w:rsidR="00F95AE8" w:rsidRPr="00F95AE8">
        <w:rPr>
          <w:i/>
        </w:rPr>
        <w:t>Pulley</w:t>
      </w:r>
      <w:proofErr w:type="spellEnd"/>
      <w:r w:rsidR="00F95AE8">
        <w:t xml:space="preserve"> med</w:t>
      </w:r>
      <w:r w:rsidR="00615E98">
        <w:t xml:space="preserve"> </w:t>
      </w:r>
      <w:r w:rsidR="00F95AE8">
        <w:t xml:space="preserve">udstyret. Den kan gøres fast på den ene opstander. </w:t>
      </w:r>
      <w:r w:rsidR="00615E98">
        <w:t xml:space="preserve">Ved at snurre en snor </w:t>
      </w:r>
      <w:r w:rsidR="00F95AE8">
        <w:t xml:space="preserve">flere gange rundt om </w:t>
      </w:r>
      <w:r w:rsidR="00615E98">
        <w:t>en af de vandrette ringe</w:t>
      </w:r>
      <w:r w:rsidRPr="007738CA">
        <w:t xml:space="preserve"> </w:t>
      </w:r>
      <w:r w:rsidR="00F95AE8">
        <w:t>på den roterbare akse, lade tråden gå hen over t</w:t>
      </w:r>
      <w:r w:rsidR="00234A37">
        <w:t>rissen og hænge ned med et lod for</w:t>
      </w:r>
      <w:r w:rsidR="00F95AE8">
        <w:t xml:space="preserve"> enden, kan man tilføje et kraftmoment til </w:t>
      </w:r>
      <w:r w:rsidR="00054EA3">
        <w:t xml:space="preserve">systemet og derved studere </w:t>
      </w:r>
      <w:r w:rsidR="00054EA3" w:rsidRPr="00054EA3">
        <w:rPr>
          <w:i/>
        </w:rPr>
        <w:t>vinkelacceleration</w:t>
      </w:r>
      <w:r w:rsidR="00054EA3">
        <w:t xml:space="preserve"> og endda </w:t>
      </w:r>
      <w:r w:rsidR="00054EA3" w:rsidRPr="00054EA3">
        <w:rPr>
          <w:i/>
        </w:rPr>
        <w:t>inertimoment</w:t>
      </w:r>
      <w:r w:rsidR="00054EA3">
        <w:t xml:space="preserve">. </w:t>
      </w:r>
    </w:p>
    <w:p w14:paraId="68AD0BF4" w14:textId="77777777" w:rsidR="007D5A76" w:rsidRDefault="007D5A76" w:rsidP="00E05960"/>
    <w:p w14:paraId="139F480F" w14:textId="77375430" w:rsidR="00BB3A4C" w:rsidRDefault="00BB3A4C" w:rsidP="00E05960"/>
    <w:p w14:paraId="20A5B4F8" w14:textId="7DED0111" w:rsidR="00BB3A4C" w:rsidRDefault="00BB3A4C" w:rsidP="00E05960"/>
    <w:sectPr w:rsidR="00BB3A4C" w:rsidSect="0059673D">
      <w:headerReference w:type="even" r:id="rId52"/>
      <w:headerReference w:type="default" r:id="rId53"/>
      <w:pgSz w:w="11906" w:h="16838" w:code="9"/>
      <w:pgMar w:top="1134" w:right="1701" w:bottom="85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B9C8E" w14:textId="77777777" w:rsidR="00542628" w:rsidRDefault="00542628" w:rsidP="00E75A67">
      <w:pPr>
        <w:spacing w:line="240" w:lineRule="auto"/>
      </w:pPr>
      <w:r>
        <w:separator/>
      </w:r>
    </w:p>
  </w:endnote>
  <w:endnote w:type="continuationSeparator" w:id="0">
    <w:p w14:paraId="5D3DE597" w14:textId="77777777" w:rsidR="00542628" w:rsidRDefault="00542628" w:rsidP="00E75A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66871" w14:textId="77777777" w:rsidR="00542628" w:rsidRDefault="00542628" w:rsidP="00E75A67">
      <w:pPr>
        <w:spacing w:line="240" w:lineRule="auto"/>
      </w:pPr>
      <w:r>
        <w:separator/>
      </w:r>
    </w:p>
  </w:footnote>
  <w:footnote w:type="continuationSeparator" w:id="0">
    <w:p w14:paraId="5AC62D59" w14:textId="77777777" w:rsidR="00542628" w:rsidRDefault="00542628" w:rsidP="00E75A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A6544" w14:textId="63DF3192" w:rsidR="00454F13" w:rsidRPr="00ED3E3F" w:rsidRDefault="00454F13" w:rsidP="00454F13">
    <w:pPr>
      <w:pStyle w:val="Sidehoved"/>
      <w:rPr>
        <w:rFonts w:asciiTheme="minorHAnsi" w:hAnsiTheme="minorHAnsi"/>
        <w:color w:val="2E74B5" w:themeColor="accent1" w:themeShade="BF"/>
        <w:sz w:val="18"/>
        <w:szCs w:val="18"/>
      </w:rPr>
    </w:pPr>
    <w:r w:rsidRPr="00ED3E3F">
      <w:rPr>
        <w:rFonts w:asciiTheme="minorHAnsi" w:hAnsiTheme="minorHAnsi"/>
        <w:color w:val="2E74B5" w:themeColor="accent1" w:themeShade="BF"/>
        <w:sz w:val="22"/>
      </w:rPr>
      <w:fldChar w:fldCharType="begin"/>
    </w:r>
    <w:r w:rsidRPr="00ED3E3F">
      <w:rPr>
        <w:rFonts w:asciiTheme="minorHAnsi" w:hAnsiTheme="minorHAnsi"/>
        <w:color w:val="2E74B5" w:themeColor="accent1" w:themeShade="BF"/>
        <w:sz w:val="22"/>
      </w:rPr>
      <w:instrText>PAGE   \* MERGEFORMAT</w:instrText>
    </w:r>
    <w:r w:rsidRPr="00ED3E3F">
      <w:rPr>
        <w:rFonts w:asciiTheme="minorHAnsi" w:hAnsiTheme="minorHAnsi"/>
        <w:color w:val="2E74B5" w:themeColor="accent1" w:themeShade="BF"/>
        <w:sz w:val="22"/>
      </w:rPr>
      <w:fldChar w:fldCharType="separate"/>
    </w:r>
    <w:r w:rsidR="001936B7">
      <w:rPr>
        <w:rFonts w:asciiTheme="minorHAnsi" w:hAnsiTheme="minorHAnsi"/>
        <w:noProof/>
        <w:color w:val="2E74B5" w:themeColor="accent1" w:themeShade="BF"/>
        <w:sz w:val="22"/>
      </w:rPr>
      <w:t>6</w:t>
    </w:r>
    <w:r w:rsidRPr="00ED3E3F">
      <w:rPr>
        <w:rFonts w:asciiTheme="minorHAnsi" w:hAnsiTheme="minorHAnsi"/>
        <w:color w:val="2E74B5" w:themeColor="accent1" w:themeShade="BF"/>
        <w:sz w:val="22"/>
      </w:rPr>
      <w:fldChar w:fldCharType="end"/>
    </w:r>
    <w:r w:rsidRPr="00ED3E3F">
      <w:rPr>
        <w:rFonts w:asciiTheme="minorHAnsi" w:hAnsiTheme="minorHAnsi"/>
        <w:color w:val="2E74B5" w:themeColor="accent1" w:themeShade="BF"/>
        <w:sz w:val="18"/>
        <w:szCs w:val="18"/>
      </w:rPr>
      <w:ptab w:relativeTo="margin" w:alignment="right" w:leader="none"/>
    </w:r>
    <w:r w:rsidR="00ED3E3F">
      <w:rPr>
        <w:rFonts w:asciiTheme="minorHAnsi" w:hAnsiTheme="minorHAnsi"/>
        <w:color w:val="2E74B5" w:themeColor="accent1" w:themeShade="BF"/>
        <w:sz w:val="18"/>
        <w:szCs w:val="18"/>
      </w:rPr>
      <w:t>Fysikøvelse - Erik</w:t>
    </w:r>
    <w:r w:rsidRPr="00ED3E3F">
      <w:rPr>
        <w:rFonts w:asciiTheme="minorHAnsi" w:hAnsiTheme="minorHAnsi" w:cs="Times New Roman"/>
        <w:color w:val="2E74B5" w:themeColor="accent1" w:themeShade="BF"/>
        <w:sz w:val="18"/>
        <w:szCs w:val="18"/>
      </w:rPr>
      <w:t xml:space="preserve"> Vestergaard – www.matematik</w:t>
    </w:r>
    <w:r w:rsidR="00ED3E3F">
      <w:rPr>
        <w:rFonts w:asciiTheme="minorHAnsi" w:hAnsiTheme="minorHAnsi" w:cs="Times New Roman"/>
        <w:color w:val="2E74B5" w:themeColor="accent1" w:themeShade="BF"/>
        <w:sz w:val="18"/>
        <w:szCs w:val="18"/>
      </w:rPr>
      <w:t>fysik</w:t>
    </w:r>
    <w:r w:rsidRPr="00ED3E3F">
      <w:rPr>
        <w:rFonts w:asciiTheme="minorHAnsi" w:hAnsiTheme="minorHAnsi" w:cs="Times New Roman"/>
        <w:color w:val="2E74B5" w:themeColor="accent1" w:themeShade="BF"/>
        <w:sz w:val="18"/>
        <w:szCs w:val="18"/>
      </w:rPr>
      <w:t>.dk</w:t>
    </w:r>
  </w:p>
  <w:p w14:paraId="626BD4DE" w14:textId="77777777" w:rsidR="00454F13" w:rsidRPr="00454F13" w:rsidRDefault="00454F13">
    <w:pPr>
      <w:pStyle w:val="Sidehoved"/>
      <w:rPr>
        <w:color w:val="2E74B5" w:themeColor="accent1" w:themeShade="BF"/>
      </w:rPr>
    </w:pPr>
    <w:r>
      <w:rPr>
        <w:noProof/>
        <w:color w:val="5B9BD5" w:themeColor="accent1"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BC3FEF" wp14:editId="49ED84F9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5400000" cy="0"/>
              <wp:effectExtent l="0" t="0" r="29845" b="19050"/>
              <wp:wrapNone/>
              <wp:docPr id="2" name="Lige forbindel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8477C0" id="Lige forbindelse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85pt" to="425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" strokecolor="#5b9bd5 [3204]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01AEC" w14:textId="23281E76" w:rsidR="001E62CA" w:rsidRPr="00ED3E3F" w:rsidRDefault="00ED3E3F">
    <w:pPr>
      <w:pStyle w:val="Sidehoved"/>
      <w:rPr>
        <w:rFonts w:asciiTheme="minorHAnsi" w:hAnsiTheme="minorHAnsi"/>
        <w:color w:val="2E74B5" w:themeColor="accent1" w:themeShade="BF"/>
        <w:sz w:val="18"/>
        <w:szCs w:val="18"/>
      </w:rPr>
    </w:pPr>
    <w:r>
      <w:rPr>
        <w:rFonts w:asciiTheme="minorHAnsi" w:hAnsiTheme="minorHAnsi" w:cs="Times New Roman"/>
        <w:color w:val="2E74B5" w:themeColor="accent1" w:themeShade="BF"/>
        <w:sz w:val="18"/>
        <w:szCs w:val="18"/>
      </w:rPr>
      <w:t xml:space="preserve">Fysikøvelse - </w:t>
    </w:r>
    <w:r w:rsidR="001C6D4F" w:rsidRPr="00ED3E3F">
      <w:rPr>
        <w:rFonts w:asciiTheme="minorHAnsi" w:hAnsiTheme="minorHAnsi" w:cs="Times New Roman"/>
        <w:color w:val="2E74B5" w:themeColor="accent1" w:themeShade="BF"/>
        <w:sz w:val="18"/>
        <w:szCs w:val="18"/>
      </w:rPr>
      <w:t>Erik Vestergaard – www.matematik</w:t>
    </w:r>
    <w:r>
      <w:rPr>
        <w:rFonts w:asciiTheme="minorHAnsi" w:hAnsiTheme="minorHAnsi" w:cs="Times New Roman"/>
        <w:color w:val="2E74B5" w:themeColor="accent1" w:themeShade="BF"/>
        <w:sz w:val="18"/>
        <w:szCs w:val="18"/>
      </w:rPr>
      <w:t>fysik</w:t>
    </w:r>
    <w:r w:rsidR="001C6D4F" w:rsidRPr="00ED3E3F">
      <w:rPr>
        <w:rFonts w:asciiTheme="minorHAnsi" w:hAnsiTheme="minorHAnsi" w:cs="Times New Roman"/>
        <w:color w:val="2E74B5" w:themeColor="accent1" w:themeShade="BF"/>
        <w:sz w:val="18"/>
        <w:szCs w:val="18"/>
      </w:rPr>
      <w:t>.dk</w:t>
    </w:r>
    <w:r w:rsidR="008654A9" w:rsidRPr="00ED3E3F">
      <w:rPr>
        <w:rFonts w:asciiTheme="minorHAnsi" w:hAnsiTheme="minorHAnsi"/>
        <w:color w:val="2E74B5" w:themeColor="accent1" w:themeShade="BF"/>
        <w:sz w:val="18"/>
        <w:szCs w:val="18"/>
      </w:rPr>
      <w:ptab w:relativeTo="margin" w:alignment="right" w:leader="none"/>
    </w:r>
    <w:r w:rsidR="008654A9" w:rsidRPr="00ED3E3F">
      <w:rPr>
        <w:rFonts w:asciiTheme="minorHAnsi" w:hAnsiTheme="minorHAnsi"/>
        <w:color w:val="2E74B5" w:themeColor="accent1" w:themeShade="BF"/>
        <w:sz w:val="18"/>
        <w:szCs w:val="18"/>
      </w:rPr>
      <w:fldChar w:fldCharType="begin"/>
    </w:r>
    <w:r w:rsidR="008654A9" w:rsidRPr="00ED3E3F">
      <w:rPr>
        <w:rFonts w:asciiTheme="minorHAnsi" w:hAnsiTheme="minorHAnsi"/>
        <w:color w:val="2E74B5" w:themeColor="accent1" w:themeShade="BF"/>
        <w:sz w:val="18"/>
        <w:szCs w:val="18"/>
      </w:rPr>
      <w:instrText>PAGE   \* MERGEFORMAT</w:instrText>
    </w:r>
    <w:r w:rsidR="008654A9" w:rsidRPr="00ED3E3F">
      <w:rPr>
        <w:rFonts w:asciiTheme="minorHAnsi" w:hAnsiTheme="minorHAnsi"/>
        <w:color w:val="2E74B5" w:themeColor="accent1" w:themeShade="BF"/>
        <w:sz w:val="18"/>
        <w:szCs w:val="18"/>
      </w:rPr>
      <w:fldChar w:fldCharType="separate"/>
    </w:r>
    <w:r w:rsidR="001936B7">
      <w:rPr>
        <w:rFonts w:asciiTheme="minorHAnsi" w:hAnsiTheme="minorHAnsi"/>
        <w:noProof/>
        <w:color w:val="2E74B5" w:themeColor="accent1" w:themeShade="BF"/>
        <w:sz w:val="18"/>
        <w:szCs w:val="18"/>
      </w:rPr>
      <w:t>7</w:t>
    </w:r>
    <w:r w:rsidR="008654A9" w:rsidRPr="00ED3E3F">
      <w:rPr>
        <w:rFonts w:asciiTheme="minorHAnsi" w:hAnsiTheme="minorHAnsi"/>
        <w:color w:val="2E74B5" w:themeColor="accent1" w:themeShade="BF"/>
        <w:sz w:val="18"/>
        <w:szCs w:val="18"/>
      </w:rPr>
      <w:fldChar w:fldCharType="end"/>
    </w:r>
  </w:p>
  <w:p w14:paraId="4D65CBBD" w14:textId="77777777" w:rsidR="001C6D4F" w:rsidRPr="001C6D4F" w:rsidRDefault="001C6D4F">
    <w:pPr>
      <w:pStyle w:val="Sidehoved"/>
      <w:rPr>
        <w:color w:val="2E74B5" w:themeColor="accent1" w:themeShade="BF"/>
      </w:rPr>
    </w:pPr>
    <w:r>
      <w:rPr>
        <w:noProof/>
        <w:color w:val="5B9BD5" w:themeColor="accent1"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13136F" wp14:editId="4EDD4E08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5400000" cy="0"/>
              <wp:effectExtent l="0" t="0" r="29845" b="19050"/>
              <wp:wrapNone/>
              <wp:docPr id="1" name="Lige forbindel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DEB6FC" id="Lige forbindelse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85pt" to="425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" strokecolor="#5b9bd5 [3204]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D11C11"/>
    <w:multiLevelType w:val="hybridMultilevel"/>
    <w:tmpl w:val="FD94CF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F39B2"/>
    <w:multiLevelType w:val="hybridMultilevel"/>
    <w:tmpl w:val="6638098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425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960"/>
    <w:rsid w:val="000007F8"/>
    <w:rsid w:val="00002CD1"/>
    <w:rsid w:val="000169BE"/>
    <w:rsid w:val="00023F02"/>
    <w:rsid w:val="00032AE0"/>
    <w:rsid w:val="00051E30"/>
    <w:rsid w:val="00053587"/>
    <w:rsid w:val="00053592"/>
    <w:rsid w:val="0005413F"/>
    <w:rsid w:val="00054EA3"/>
    <w:rsid w:val="0006428F"/>
    <w:rsid w:val="00071BF1"/>
    <w:rsid w:val="00097A69"/>
    <w:rsid w:val="000A10F6"/>
    <w:rsid w:val="000B3C91"/>
    <w:rsid w:val="000C0FB4"/>
    <w:rsid w:val="000C24D1"/>
    <w:rsid w:val="000C46A2"/>
    <w:rsid w:val="000D1671"/>
    <w:rsid w:val="000F02E1"/>
    <w:rsid w:val="000F1C82"/>
    <w:rsid w:val="000F7B76"/>
    <w:rsid w:val="00102EE3"/>
    <w:rsid w:val="00105AB4"/>
    <w:rsid w:val="0011388A"/>
    <w:rsid w:val="00121D06"/>
    <w:rsid w:val="00122DA8"/>
    <w:rsid w:val="00124A57"/>
    <w:rsid w:val="00126D2E"/>
    <w:rsid w:val="00137478"/>
    <w:rsid w:val="00137AF1"/>
    <w:rsid w:val="00156405"/>
    <w:rsid w:val="00160264"/>
    <w:rsid w:val="00162949"/>
    <w:rsid w:val="00164959"/>
    <w:rsid w:val="001705F4"/>
    <w:rsid w:val="00171152"/>
    <w:rsid w:val="00176AA3"/>
    <w:rsid w:val="001804C0"/>
    <w:rsid w:val="00180555"/>
    <w:rsid w:val="0018071C"/>
    <w:rsid w:val="001818F3"/>
    <w:rsid w:val="00184F45"/>
    <w:rsid w:val="00186D76"/>
    <w:rsid w:val="00190496"/>
    <w:rsid w:val="00190B45"/>
    <w:rsid w:val="0019163A"/>
    <w:rsid w:val="00193130"/>
    <w:rsid w:val="001936B7"/>
    <w:rsid w:val="00194C79"/>
    <w:rsid w:val="00197BDC"/>
    <w:rsid w:val="001A40E9"/>
    <w:rsid w:val="001A5057"/>
    <w:rsid w:val="001A6491"/>
    <w:rsid w:val="001B29FE"/>
    <w:rsid w:val="001B4F8E"/>
    <w:rsid w:val="001B6D24"/>
    <w:rsid w:val="001C4971"/>
    <w:rsid w:val="001C6D4F"/>
    <w:rsid w:val="001C7434"/>
    <w:rsid w:val="001D3424"/>
    <w:rsid w:val="001D651F"/>
    <w:rsid w:val="001E0783"/>
    <w:rsid w:val="001E5B09"/>
    <w:rsid w:val="001E62CA"/>
    <w:rsid w:val="001E699F"/>
    <w:rsid w:val="001F05F9"/>
    <w:rsid w:val="001F14B8"/>
    <w:rsid w:val="001F4082"/>
    <w:rsid w:val="00201671"/>
    <w:rsid w:val="00202A33"/>
    <w:rsid w:val="0020637E"/>
    <w:rsid w:val="00206E17"/>
    <w:rsid w:val="002113A8"/>
    <w:rsid w:val="002265AF"/>
    <w:rsid w:val="002279BB"/>
    <w:rsid w:val="0023185C"/>
    <w:rsid w:val="00234865"/>
    <w:rsid w:val="00234A37"/>
    <w:rsid w:val="00236E9E"/>
    <w:rsid w:val="00240F35"/>
    <w:rsid w:val="00250CF4"/>
    <w:rsid w:val="002524D2"/>
    <w:rsid w:val="00255F3B"/>
    <w:rsid w:val="0025601B"/>
    <w:rsid w:val="00256EF2"/>
    <w:rsid w:val="002768F3"/>
    <w:rsid w:val="00277A62"/>
    <w:rsid w:val="00277D7F"/>
    <w:rsid w:val="00290D1C"/>
    <w:rsid w:val="00291636"/>
    <w:rsid w:val="00293BE3"/>
    <w:rsid w:val="00295D8E"/>
    <w:rsid w:val="00296F16"/>
    <w:rsid w:val="002A20FC"/>
    <w:rsid w:val="002A55B7"/>
    <w:rsid w:val="002C4A0F"/>
    <w:rsid w:val="002C7109"/>
    <w:rsid w:val="002D0BF2"/>
    <w:rsid w:val="002D0EF3"/>
    <w:rsid w:val="002D1B37"/>
    <w:rsid w:val="002D4E80"/>
    <w:rsid w:val="002D53F1"/>
    <w:rsid w:val="002E1161"/>
    <w:rsid w:val="00305FD3"/>
    <w:rsid w:val="00307C71"/>
    <w:rsid w:val="00314A10"/>
    <w:rsid w:val="00326331"/>
    <w:rsid w:val="00327404"/>
    <w:rsid w:val="003333DE"/>
    <w:rsid w:val="00344808"/>
    <w:rsid w:val="00351981"/>
    <w:rsid w:val="00355165"/>
    <w:rsid w:val="003625A7"/>
    <w:rsid w:val="00371A4B"/>
    <w:rsid w:val="003758A3"/>
    <w:rsid w:val="00376FE6"/>
    <w:rsid w:val="003C552E"/>
    <w:rsid w:val="003D3621"/>
    <w:rsid w:val="003D65B6"/>
    <w:rsid w:val="003D7F1B"/>
    <w:rsid w:val="003E3939"/>
    <w:rsid w:val="003E5991"/>
    <w:rsid w:val="003F32C2"/>
    <w:rsid w:val="00402D20"/>
    <w:rsid w:val="00414FF7"/>
    <w:rsid w:val="0042116A"/>
    <w:rsid w:val="00421B74"/>
    <w:rsid w:val="004228FD"/>
    <w:rsid w:val="00426263"/>
    <w:rsid w:val="0043163C"/>
    <w:rsid w:val="00437A32"/>
    <w:rsid w:val="0044089B"/>
    <w:rsid w:val="00451728"/>
    <w:rsid w:val="004518EB"/>
    <w:rsid w:val="00454A79"/>
    <w:rsid w:val="00454F13"/>
    <w:rsid w:val="00460321"/>
    <w:rsid w:val="004832B3"/>
    <w:rsid w:val="0048430A"/>
    <w:rsid w:val="00494B5C"/>
    <w:rsid w:val="004B2A2E"/>
    <w:rsid w:val="004C7934"/>
    <w:rsid w:val="004D27C4"/>
    <w:rsid w:val="004E2261"/>
    <w:rsid w:val="004E3C58"/>
    <w:rsid w:val="004F2D7E"/>
    <w:rsid w:val="00504E9E"/>
    <w:rsid w:val="005113E7"/>
    <w:rsid w:val="00511591"/>
    <w:rsid w:val="00515719"/>
    <w:rsid w:val="0052447E"/>
    <w:rsid w:val="0053430C"/>
    <w:rsid w:val="00542628"/>
    <w:rsid w:val="00553CA4"/>
    <w:rsid w:val="00561ECD"/>
    <w:rsid w:val="005634EF"/>
    <w:rsid w:val="00570EFE"/>
    <w:rsid w:val="00570FCE"/>
    <w:rsid w:val="00572C15"/>
    <w:rsid w:val="00575B6B"/>
    <w:rsid w:val="00580061"/>
    <w:rsid w:val="00583F99"/>
    <w:rsid w:val="00585309"/>
    <w:rsid w:val="00586ECB"/>
    <w:rsid w:val="0058750F"/>
    <w:rsid w:val="00592B86"/>
    <w:rsid w:val="0059528D"/>
    <w:rsid w:val="0059673D"/>
    <w:rsid w:val="005A0ADE"/>
    <w:rsid w:val="005A5EE3"/>
    <w:rsid w:val="005B7F14"/>
    <w:rsid w:val="005C17EA"/>
    <w:rsid w:val="005D057B"/>
    <w:rsid w:val="005D23A1"/>
    <w:rsid w:val="005D7692"/>
    <w:rsid w:val="005E03B7"/>
    <w:rsid w:val="005F0302"/>
    <w:rsid w:val="005F087B"/>
    <w:rsid w:val="005F29A9"/>
    <w:rsid w:val="005F3EC3"/>
    <w:rsid w:val="00604ECE"/>
    <w:rsid w:val="00607B2C"/>
    <w:rsid w:val="006115B8"/>
    <w:rsid w:val="006136DC"/>
    <w:rsid w:val="00615E98"/>
    <w:rsid w:val="00624E60"/>
    <w:rsid w:val="006316F3"/>
    <w:rsid w:val="00643675"/>
    <w:rsid w:val="006436BF"/>
    <w:rsid w:val="006509AA"/>
    <w:rsid w:val="00656CBD"/>
    <w:rsid w:val="00670C8D"/>
    <w:rsid w:val="0067331F"/>
    <w:rsid w:val="00682EB8"/>
    <w:rsid w:val="0069170F"/>
    <w:rsid w:val="006944F9"/>
    <w:rsid w:val="00697BEE"/>
    <w:rsid w:val="006A2ACF"/>
    <w:rsid w:val="006A48D6"/>
    <w:rsid w:val="006A6903"/>
    <w:rsid w:val="006A707F"/>
    <w:rsid w:val="006B14A6"/>
    <w:rsid w:val="006C4F5B"/>
    <w:rsid w:val="006D06B1"/>
    <w:rsid w:val="006D449A"/>
    <w:rsid w:val="006D6000"/>
    <w:rsid w:val="006E6AAE"/>
    <w:rsid w:val="006F4551"/>
    <w:rsid w:val="006F55CB"/>
    <w:rsid w:val="0070364D"/>
    <w:rsid w:val="00704634"/>
    <w:rsid w:val="0070548B"/>
    <w:rsid w:val="00711104"/>
    <w:rsid w:val="0071563D"/>
    <w:rsid w:val="0072770B"/>
    <w:rsid w:val="00735E16"/>
    <w:rsid w:val="0073796A"/>
    <w:rsid w:val="007621AE"/>
    <w:rsid w:val="007658EF"/>
    <w:rsid w:val="00770200"/>
    <w:rsid w:val="007738CA"/>
    <w:rsid w:val="00776157"/>
    <w:rsid w:val="00776585"/>
    <w:rsid w:val="0077725F"/>
    <w:rsid w:val="007862AE"/>
    <w:rsid w:val="007921D3"/>
    <w:rsid w:val="0079225C"/>
    <w:rsid w:val="007A0E4A"/>
    <w:rsid w:val="007A5E6F"/>
    <w:rsid w:val="007B673D"/>
    <w:rsid w:val="007C0BA8"/>
    <w:rsid w:val="007C71B6"/>
    <w:rsid w:val="007D37EA"/>
    <w:rsid w:val="007D5A76"/>
    <w:rsid w:val="007D7A68"/>
    <w:rsid w:val="007E7E7A"/>
    <w:rsid w:val="007F3105"/>
    <w:rsid w:val="0080236A"/>
    <w:rsid w:val="008041C0"/>
    <w:rsid w:val="00810D12"/>
    <w:rsid w:val="008134A5"/>
    <w:rsid w:val="008235ED"/>
    <w:rsid w:val="00830C88"/>
    <w:rsid w:val="008372E6"/>
    <w:rsid w:val="008443E6"/>
    <w:rsid w:val="00846151"/>
    <w:rsid w:val="00847F2F"/>
    <w:rsid w:val="008634A8"/>
    <w:rsid w:val="008654A9"/>
    <w:rsid w:val="00876A72"/>
    <w:rsid w:val="008831B6"/>
    <w:rsid w:val="00883DA0"/>
    <w:rsid w:val="00884599"/>
    <w:rsid w:val="008864A6"/>
    <w:rsid w:val="00887EE2"/>
    <w:rsid w:val="008B6F04"/>
    <w:rsid w:val="008C13E3"/>
    <w:rsid w:val="008C37D0"/>
    <w:rsid w:val="008C5C42"/>
    <w:rsid w:val="008D2D99"/>
    <w:rsid w:val="008D6232"/>
    <w:rsid w:val="008E1164"/>
    <w:rsid w:val="008E1182"/>
    <w:rsid w:val="008E683E"/>
    <w:rsid w:val="008F12EE"/>
    <w:rsid w:val="008F51FE"/>
    <w:rsid w:val="008F70DC"/>
    <w:rsid w:val="00910529"/>
    <w:rsid w:val="0091072C"/>
    <w:rsid w:val="009130D8"/>
    <w:rsid w:val="00913B57"/>
    <w:rsid w:val="00921155"/>
    <w:rsid w:val="00924FC9"/>
    <w:rsid w:val="00934BF8"/>
    <w:rsid w:val="00935A10"/>
    <w:rsid w:val="00940E83"/>
    <w:rsid w:val="00945D01"/>
    <w:rsid w:val="009606AF"/>
    <w:rsid w:val="00960ABA"/>
    <w:rsid w:val="00964025"/>
    <w:rsid w:val="00986120"/>
    <w:rsid w:val="00990CC2"/>
    <w:rsid w:val="009A4404"/>
    <w:rsid w:val="009C15D7"/>
    <w:rsid w:val="009D47C4"/>
    <w:rsid w:val="009E0284"/>
    <w:rsid w:val="009F0F92"/>
    <w:rsid w:val="009F1CCD"/>
    <w:rsid w:val="009F51BB"/>
    <w:rsid w:val="00A026B9"/>
    <w:rsid w:val="00A032FC"/>
    <w:rsid w:val="00A06404"/>
    <w:rsid w:val="00A236A2"/>
    <w:rsid w:val="00A304E4"/>
    <w:rsid w:val="00A34EEB"/>
    <w:rsid w:val="00A35B0D"/>
    <w:rsid w:val="00A37D96"/>
    <w:rsid w:val="00A42E68"/>
    <w:rsid w:val="00A432A7"/>
    <w:rsid w:val="00A467C5"/>
    <w:rsid w:val="00A54738"/>
    <w:rsid w:val="00A631EB"/>
    <w:rsid w:val="00A67F7E"/>
    <w:rsid w:val="00A73A7E"/>
    <w:rsid w:val="00A86186"/>
    <w:rsid w:val="00A87C5E"/>
    <w:rsid w:val="00A93D9F"/>
    <w:rsid w:val="00A97201"/>
    <w:rsid w:val="00AA27FF"/>
    <w:rsid w:val="00AB3FAD"/>
    <w:rsid w:val="00AC7444"/>
    <w:rsid w:val="00AD673D"/>
    <w:rsid w:val="00AF685D"/>
    <w:rsid w:val="00B04643"/>
    <w:rsid w:val="00B07202"/>
    <w:rsid w:val="00B1126D"/>
    <w:rsid w:val="00B317E5"/>
    <w:rsid w:val="00B3609F"/>
    <w:rsid w:val="00B37680"/>
    <w:rsid w:val="00B5644D"/>
    <w:rsid w:val="00B70AE8"/>
    <w:rsid w:val="00B74A00"/>
    <w:rsid w:val="00B83B14"/>
    <w:rsid w:val="00BA03E8"/>
    <w:rsid w:val="00BA3A79"/>
    <w:rsid w:val="00BA3A7D"/>
    <w:rsid w:val="00BA47C4"/>
    <w:rsid w:val="00BA4D05"/>
    <w:rsid w:val="00BA6794"/>
    <w:rsid w:val="00BB3A4C"/>
    <w:rsid w:val="00BB5061"/>
    <w:rsid w:val="00BB50E1"/>
    <w:rsid w:val="00BC035B"/>
    <w:rsid w:val="00BD1520"/>
    <w:rsid w:val="00BD3E66"/>
    <w:rsid w:val="00BE2F5C"/>
    <w:rsid w:val="00BE7389"/>
    <w:rsid w:val="00C051DF"/>
    <w:rsid w:val="00C07DAB"/>
    <w:rsid w:val="00C10DE2"/>
    <w:rsid w:val="00C3614F"/>
    <w:rsid w:val="00C37D59"/>
    <w:rsid w:val="00C53F4B"/>
    <w:rsid w:val="00C5585A"/>
    <w:rsid w:val="00C70918"/>
    <w:rsid w:val="00C7129F"/>
    <w:rsid w:val="00C74D93"/>
    <w:rsid w:val="00C86D00"/>
    <w:rsid w:val="00C95D9E"/>
    <w:rsid w:val="00CA5915"/>
    <w:rsid w:val="00CB0F37"/>
    <w:rsid w:val="00CC3053"/>
    <w:rsid w:val="00CC390B"/>
    <w:rsid w:val="00CC4AF0"/>
    <w:rsid w:val="00CC78D9"/>
    <w:rsid w:val="00CD0F96"/>
    <w:rsid w:val="00CD1D1F"/>
    <w:rsid w:val="00CE3585"/>
    <w:rsid w:val="00CF06CB"/>
    <w:rsid w:val="00CF7A90"/>
    <w:rsid w:val="00D02062"/>
    <w:rsid w:val="00D02DF6"/>
    <w:rsid w:val="00D03D94"/>
    <w:rsid w:val="00D10116"/>
    <w:rsid w:val="00D10362"/>
    <w:rsid w:val="00D113CA"/>
    <w:rsid w:val="00D12A78"/>
    <w:rsid w:val="00D14D1F"/>
    <w:rsid w:val="00D171AF"/>
    <w:rsid w:val="00D20F54"/>
    <w:rsid w:val="00D2125D"/>
    <w:rsid w:val="00D222DF"/>
    <w:rsid w:val="00D32519"/>
    <w:rsid w:val="00D5104D"/>
    <w:rsid w:val="00D61B98"/>
    <w:rsid w:val="00D66C85"/>
    <w:rsid w:val="00D67096"/>
    <w:rsid w:val="00D74D0D"/>
    <w:rsid w:val="00D94295"/>
    <w:rsid w:val="00DA07D8"/>
    <w:rsid w:val="00DA0C48"/>
    <w:rsid w:val="00DA0CE3"/>
    <w:rsid w:val="00DB7005"/>
    <w:rsid w:val="00DD1C4D"/>
    <w:rsid w:val="00DE314F"/>
    <w:rsid w:val="00DE7162"/>
    <w:rsid w:val="00DF2594"/>
    <w:rsid w:val="00DF7923"/>
    <w:rsid w:val="00E00245"/>
    <w:rsid w:val="00E05960"/>
    <w:rsid w:val="00E060D7"/>
    <w:rsid w:val="00E06ECA"/>
    <w:rsid w:val="00E077CA"/>
    <w:rsid w:val="00E12B98"/>
    <w:rsid w:val="00E24E3B"/>
    <w:rsid w:val="00E30818"/>
    <w:rsid w:val="00E43ECC"/>
    <w:rsid w:val="00E549F2"/>
    <w:rsid w:val="00E70392"/>
    <w:rsid w:val="00E75A67"/>
    <w:rsid w:val="00E77732"/>
    <w:rsid w:val="00E80D75"/>
    <w:rsid w:val="00E91FD1"/>
    <w:rsid w:val="00E95A6A"/>
    <w:rsid w:val="00E97C80"/>
    <w:rsid w:val="00EA1914"/>
    <w:rsid w:val="00EC06DE"/>
    <w:rsid w:val="00ED3E3F"/>
    <w:rsid w:val="00EE2BC7"/>
    <w:rsid w:val="00EE31CF"/>
    <w:rsid w:val="00F1431A"/>
    <w:rsid w:val="00F21E6E"/>
    <w:rsid w:val="00F2326E"/>
    <w:rsid w:val="00F300CE"/>
    <w:rsid w:val="00F36CD8"/>
    <w:rsid w:val="00F42FAC"/>
    <w:rsid w:val="00F4712E"/>
    <w:rsid w:val="00F507F6"/>
    <w:rsid w:val="00F52C47"/>
    <w:rsid w:val="00F553E9"/>
    <w:rsid w:val="00F61621"/>
    <w:rsid w:val="00F7497D"/>
    <w:rsid w:val="00F85CF4"/>
    <w:rsid w:val="00F8672D"/>
    <w:rsid w:val="00F95AE8"/>
    <w:rsid w:val="00F97B53"/>
    <w:rsid w:val="00FA567E"/>
    <w:rsid w:val="00FB02DE"/>
    <w:rsid w:val="00FD1DF8"/>
    <w:rsid w:val="00FD2221"/>
    <w:rsid w:val="00FD70B5"/>
    <w:rsid w:val="00FE55EF"/>
    <w:rsid w:val="00FE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2C5B0"/>
  <w15:chartTrackingRefBased/>
  <w15:docId w15:val="{11CE3A80-7381-441A-9764-0FCE117D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5E16"/>
    <w:pPr>
      <w:tabs>
        <w:tab w:val="left" w:pos="425"/>
      </w:tabs>
      <w:spacing w:after="0" w:line="320" w:lineRule="atLeast"/>
      <w:jc w:val="both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92B86"/>
    <w:pPr>
      <w:keepNext/>
      <w:keepLines/>
      <w:spacing w:before="240" w:after="360" w:line="240" w:lineRule="auto"/>
      <w:jc w:val="center"/>
      <w:outlineLvl w:val="0"/>
    </w:pPr>
    <w:rPr>
      <w:rFonts w:ascii="Calibri" w:eastAsiaTheme="majorEastAsia" w:hAnsi="Calibri" w:cstheme="majorBidi"/>
      <w:b/>
      <w:color w:val="2E74B5" w:themeColor="accent1" w:themeShade="BF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2B86"/>
    <w:pPr>
      <w:keepNext/>
      <w:keepLines/>
      <w:spacing w:after="160" w:line="240" w:lineRule="auto"/>
      <w:jc w:val="left"/>
      <w:outlineLvl w:val="1"/>
    </w:pPr>
    <w:rPr>
      <w:rFonts w:eastAsiaTheme="majorEastAsia" w:cstheme="majorBidi"/>
      <w:b/>
      <w:color w:val="2E74B5" w:themeColor="accent1" w:themeShade="BF"/>
      <w:sz w:val="3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A03E8"/>
    <w:pPr>
      <w:keepNext/>
      <w:keepLines/>
      <w:spacing w:after="120"/>
      <w:jc w:val="left"/>
      <w:outlineLvl w:val="2"/>
    </w:pPr>
    <w:rPr>
      <w:rFonts w:eastAsiaTheme="majorEastAsia" w:cstheme="majorBid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BA03E8"/>
    <w:pPr>
      <w:keepNext/>
      <w:keepLines/>
      <w:spacing w:after="120"/>
      <w:jc w:val="left"/>
      <w:outlineLvl w:val="3"/>
    </w:pPr>
    <w:rPr>
      <w:rFonts w:eastAsiaTheme="majorEastAsia" w:cstheme="majorBidi"/>
      <w:b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A03E8"/>
    <w:pPr>
      <w:keepNext/>
      <w:keepLines/>
      <w:jc w:val="left"/>
      <w:outlineLvl w:val="4"/>
    </w:pPr>
    <w:rPr>
      <w:rFonts w:eastAsiaTheme="majorEastAsia" w:cstheme="majorBidi"/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aliases w:val="Normal(p)"/>
    <w:uiPriority w:val="1"/>
    <w:qFormat/>
    <w:rsid w:val="00A35B0D"/>
    <w:pPr>
      <w:tabs>
        <w:tab w:val="left" w:pos="425"/>
      </w:tabs>
      <w:spacing w:after="0" w:line="320" w:lineRule="exact"/>
      <w:jc w:val="both"/>
    </w:pPr>
    <w:rPr>
      <w:rFonts w:ascii="Times New Roman" w:hAnsi="Times New Roman"/>
      <w:sz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92B86"/>
    <w:rPr>
      <w:rFonts w:ascii="Calibri" w:eastAsiaTheme="majorEastAsia" w:hAnsi="Calibri" w:cstheme="majorBidi"/>
      <w:b/>
      <w:color w:val="2E74B5" w:themeColor="accent1" w:themeShade="BF"/>
      <w:sz w:val="56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92B86"/>
    <w:rPr>
      <w:rFonts w:ascii="Times New Roman" w:eastAsiaTheme="majorEastAsia" w:hAnsi="Times New Roman" w:cstheme="majorBidi"/>
      <w:b/>
      <w:color w:val="2E74B5" w:themeColor="accent1" w:themeShade="BF"/>
      <w:sz w:val="3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A03E8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A03E8"/>
    <w:rPr>
      <w:rFonts w:ascii="Times New Roman" w:eastAsiaTheme="majorEastAsia" w:hAnsi="Times New Roman" w:cstheme="majorBidi"/>
      <w:b/>
      <w:iCs/>
      <w:color w:val="2E74B5" w:themeColor="accent1" w:themeShade="BF"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BA03E8"/>
    <w:rPr>
      <w:rFonts w:ascii="Times New Roman" w:eastAsiaTheme="majorEastAsia" w:hAnsi="Times New Roman" w:cstheme="majorBidi"/>
      <w:b/>
      <w:sz w:val="24"/>
    </w:rPr>
  </w:style>
  <w:style w:type="table" w:styleId="Tabel-Gitter">
    <w:name w:val="Table Grid"/>
    <w:basedOn w:val="Tabel-Normal"/>
    <w:uiPriority w:val="39"/>
    <w:rsid w:val="00E43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E02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E0284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E75A67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75A67"/>
    <w:rPr>
      <w:rFonts w:ascii="Times New Roman" w:hAnsi="Times New Roman"/>
      <w:sz w:val="24"/>
    </w:rPr>
  </w:style>
  <w:style w:type="paragraph" w:styleId="Sidefod">
    <w:name w:val="footer"/>
    <w:basedOn w:val="Normal"/>
    <w:link w:val="SidefodTegn"/>
    <w:uiPriority w:val="99"/>
    <w:unhideWhenUsed/>
    <w:rsid w:val="00E75A67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75A67"/>
    <w:rPr>
      <w:rFonts w:ascii="Times New Roman" w:hAnsi="Times New Roman"/>
      <w:sz w:val="24"/>
    </w:rPr>
  </w:style>
  <w:style w:type="character" w:styleId="Hyperlink">
    <w:name w:val="Hyperlink"/>
    <w:basedOn w:val="Standardskrifttypeiafsnit"/>
    <w:uiPriority w:val="99"/>
    <w:unhideWhenUsed/>
    <w:rsid w:val="00E75A67"/>
    <w:rPr>
      <w:color w:val="0563C1" w:themeColor="hyperlink"/>
      <w:u w:val="single"/>
    </w:rPr>
  </w:style>
  <w:style w:type="character" w:styleId="Nvn">
    <w:name w:val="Mention"/>
    <w:basedOn w:val="Standardskrifttypeiafsnit"/>
    <w:uiPriority w:val="99"/>
    <w:semiHidden/>
    <w:unhideWhenUsed/>
    <w:rsid w:val="00176AA3"/>
    <w:rPr>
      <w:color w:val="2B579A"/>
      <w:shd w:val="clear" w:color="auto" w:fill="E6E6E6"/>
    </w:rPr>
  </w:style>
  <w:style w:type="paragraph" w:styleId="Listeafsnit">
    <w:name w:val="List Paragraph"/>
    <w:basedOn w:val="Normal"/>
    <w:uiPriority w:val="34"/>
    <w:qFormat/>
    <w:rsid w:val="00CF06CB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7D5A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image" Target="media/image12.png"/><Relationship Id="rId39" Type="http://schemas.openxmlformats.org/officeDocument/2006/relationships/image" Target="media/image20.wmf"/><Relationship Id="rId21" Type="http://schemas.openxmlformats.org/officeDocument/2006/relationships/image" Target="media/image8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6.bin"/><Relationship Id="rId50" Type="http://schemas.openxmlformats.org/officeDocument/2006/relationships/image" Target="media/image25.w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1.png"/><Relationship Id="rId33" Type="http://schemas.openxmlformats.org/officeDocument/2006/relationships/image" Target="media/image18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ernier.com/products/lab-equipment/cfa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2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7.bin"/><Relationship Id="rId10" Type="http://schemas.openxmlformats.org/officeDocument/2006/relationships/image" Target="media/image2.jpeg"/><Relationship Id="rId19" Type="http://schemas.openxmlformats.org/officeDocument/2006/relationships/image" Target="media/image7.wmf"/><Relationship Id="rId31" Type="http://schemas.openxmlformats.org/officeDocument/2006/relationships/image" Target="media/image16.png"/><Relationship Id="rId44" Type="http://schemas.openxmlformats.org/officeDocument/2006/relationships/oleObject" Target="embeddings/oleObject15.bin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image" Target="media/image15.jpeg"/><Relationship Id="rId35" Type="http://schemas.openxmlformats.org/officeDocument/2006/relationships/image" Target="media/image19.wmf"/><Relationship Id="rId43" Type="http://schemas.openxmlformats.org/officeDocument/2006/relationships/oleObject" Target="embeddings/oleObject14.bin"/><Relationship Id="rId48" Type="http://schemas.openxmlformats.org/officeDocument/2006/relationships/image" Target="media/image24.wmf"/><Relationship Id="rId8" Type="http://schemas.openxmlformats.org/officeDocument/2006/relationships/image" Target="media/image1.wmf"/><Relationship Id="rId51" Type="http://schemas.openxmlformats.org/officeDocument/2006/relationships/oleObject" Target="embeddings/oleObject18.bin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V_Backup\Word%20skabeloner\Personlige%20skabeloner\fysik&#248;velse.dot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77A9B-5711-4D4B-B426-7640473B8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fysikøvelse.dotm</Template>
  <TotalTime>319</TotalTime>
  <Pages>8</Pages>
  <Words>1681</Words>
  <Characters>10255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Vestergaard</dc:creator>
  <cp:keywords/>
  <dc:description/>
  <cp:lastModifiedBy>Erik Vestergaard</cp:lastModifiedBy>
  <cp:revision>124</cp:revision>
  <cp:lastPrinted>2017-06-10T15:29:00Z</cp:lastPrinted>
  <dcterms:created xsi:type="dcterms:W3CDTF">2017-06-10T11:33:00Z</dcterms:created>
  <dcterms:modified xsi:type="dcterms:W3CDTF">2017-12-02T20:18:00Z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